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1B225" w14:textId="39145839" w:rsidR="00763237" w:rsidRDefault="00ED070F" w:rsidP="00405A95">
      <w:pPr>
        <w:rPr>
          <w:rStyle w:val="SchwacheHervorhebung"/>
          <w:i w:val="0"/>
          <w:iCs w:val="0"/>
        </w:rPr>
      </w:pPr>
      <w:r>
        <w:rPr>
          <w:i/>
          <w:iCs/>
          <w:noProof/>
          <w:color w:val="6F6F6F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16707" wp14:editId="7B615056">
                <wp:simplePos x="0" y="0"/>
                <wp:positionH relativeFrom="column">
                  <wp:posOffset>4994910</wp:posOffset>
                </wp:positionH>
                <wp:positionV relativeFrom="paragraph">
                  <wp:posOffset>2560320</wp:posOffset>
                </wp:positionV>
                <wp:extent cx="2152650" cy="691515"/>
                <wp:effectExtent l="0" t="0" r="19050" b="32385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2650" cy="6915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A3F1C" id="Gerader Verbinder 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3pt,201.6pt" to="562.8pt,2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" strokecolor="#009ee0 [3205]" strokeweight="1pt">
                <v:stroke joinstyle="miter"/>
              </v:line>
            </w:pict>
          </mc:Fallback>
        </mc:AlternateContent>
      </w:r>
      <w:r w:rsidR="008554AA" w:rsidRPr="008554AA">
        <w:rPr>
          <w:rStyle w:val="SchwacheHervorhebung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66253B" wp14:editId="337BCF81">
                <wp:simplePos x="0" y="0"/>
                <wp:positionH relativeFrom="column">
                  <wp:posOffset>24047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0" t="0" r="127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B492E" w14:textId="38479940" w:rsidR="008554AA" w:rsidRDefault="008554AA" w:rsidP="008554AA">
                            <w:pPr>
                              <w:pStyle w:val="berschrift1"/>
                            </w:pPr>
                            <w:r>
                              <w:t>Vorlage Netzplan</w:t>
                            </w:r>
                          </w:p>
                          <w:p w14:paraId="2DE8E8FF" w14:textId="30846732" w:rsidR="008554AA" w:rsidRPr="008554AA" w:rsidRDefault="008554AA" w:rsidP="008554AA">
                            <w:pPr>
                              <w:pStyle w:val="berschrift2"/>
                            </w:pPr>
                            <w:r>
                              <w:t>Stand: tt.mm.jjjj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66253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9pt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E+U&#10;CCLfAAAACAEAAA8AAAAAAAAAAAAAAAAAaAQAAGRycy9kb3ducmV2LnhtbFBLBQYAAAAABAAEAPMA&#10;AAB0BQAAAAA=&#10;" stroked="f">
                <v:textbox style="mso-fit-shape-to-text:t">
                  <w:txbxContent>
                    <w:p w14:paraId="063B492E" w14:textId="38479940" w:rsidR="008554AA" w:rsidRDefault="008554AA" w:rsidP="008554AA">
                      <w:pPr>
                        <w:pStyle w:val="berschrift1"/>
                      </w:pPr>
                      <w:r>
                        <w:t>Vorlage Netzplan</w:t>
                      </w:r>
                    </w:p>
                    <w:p w14:paraId="2DE8E8FF" w14:textId="30846732" w:rsidR="008554AA" w:rsidRPr="008554AA" w:rsidRDefault="008554AA" w:rsidP="008554AA">
                      <w:pPr>
                        <w:pStyle w:val="berschrift2"/>
                      </w:pPr>
                      <w:r>
                        <w:t xml:space="preserve">Stand: </w:t>
                      </w:r>
                      <w:proofErr w:type="spellStart"/>
                      <w:proofErr w:type="gramStart"/>
                      <w:r>
                        <w:t>tt.mm.jjjj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D71F47">
        <w:rPr>
          <w:i/>
          <w:iCs/>
          <w:noProof/>
          <w:color w:val="6F6F6F" w:themeColor="text1" w:themeTint="BF"/>
        </w:rPr>
        <w:drawing>
          <wp:inline distT="0" distB="0" distL="0" distR="0" wp14:anchorId="7350DAAC" wp14:editId="359692DC">
            <wp:extent cx="9512300" cy="4927600"/>
            <wp:effectExtent l="0" t="0" r="12700" b="0"/>
            <wp:docPr id="1" name="Diagram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07F9CABF" w14:textId="73E6D6D7" w:rsidR="002E2720" w:rsidRPr="008554AA" w:rsidRDefault="002E2720" w:rsidP="00405A95">
      <w:pPr>
        <w:rPr>
          <w:rStyle w:val="SchwacheHervorhebung"/>
          <w:i w:val="0"/>
          <w:iCs w:val="0"/>
        </w:rPr>
      </w:pPr>
      <w:r>
        <w:rPr>
          <w:i/>
          <w:iCs/>
          <w:noProof/>
          <w:color w:val="6F6F6F" w:themeColor="text1" w:themeTint="BF"/>
        </w:rPr>
        <w:lastRenderedPageBreak/>
        <w:drawing>
          <wp:anchor distT="0" distB="0" distL="114300" distR="114300" simplePos="0" relativeHeight="251664384" behindDoc="0" locked="0" layoutInCell="1" allowOverlap="1" wp14:anchorId="6831D8C3" wp14:editId="6E53A60C">
            <wp:simplePos x="0" y="0"/>
            <wp:positionH relativeFrom="column">
              <wp:posOffset>127635</wp:posOffset>
            </wp:positionH>
            <wp:positionV relativeFrom="paragraph">
              <wp:posOffset>476885</wp:posOffset>
            </wp:positionV>
            <wp:extent cx="8711565" cy="4512310"/>
            <wp:effectExtent l="38100" t="0" r="51435" b="0"/>
            <wp:wrapNone/>
            <wp:docPr id="8" name="Diagram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Pr="008554AA">
        <w:rPr>
          <w:rStyle w:val="SchwacheHervorhebung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FD6603" wp14:editId="23354F17">
                <wp:simplePos x="0" y="0"/>
                <wp:positionH relativeFrom="column">
                  <wp:posOffset>23495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0" t="0" r="127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BBB11" w14:textId="7505AC6C" w:rsidR="002E2720" w:rsidRDefault="002E2720" w:rsidP="002E2720">
                            <w:pPr>
                              <w:pStyle w:val="berschrift1"/>
                            </w:pPr>
                            <w:r>
                              <w:t>Beispiel Netzplan</w:t>
                            </w:r>
                          </w:p>
                          <w:p w14:paraId="2EA4614E" w14:textId="002FF344" w:rsidR="002E2720" w:rsidRPr="008554AA" w:rsidRDefault="002E2720" w:rsidP="002E2720">
                            <w:pPr>
                              <w:pStyle w:val="berschrift2"/>
                            </w:pPr>
                            <w:r>
                              <w:t>Stand: 03.05.2023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D6603" id="_x0000_s1027" type="#_x0000_t202" style="position:absolute;margin-left:1.85pt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" stroked="f">
                <v:textbox style="mso-fit-shape-to-text:t">
                  <w:txbxContent>
                    <w:p w14:paraId="5EDBBB11" w14:textId="7505AC6C" w:rsidR="002E2720" w:rsidRDefault="002E2720" w:rsidP="002E2720">
                      <w:pPr>
                        <w:pStyle w:val="berschrift1"/>
                      </w:pPr>
                      <w:r>
                        <w:t>Beispiel</w:t>
                      </w:r>
                      <w:r>
                        <w:t xml:space="preserve"> Netzplan</w:t>
                      </w:r>
                    </w:p>
                    <w:p w14:paraId="2EA4614E" w14:textId="002FF344" w:rsidR="002E2720" w:rsidRPr="008554AA" w:rsidRDefault="002E2720" w:rsidP="002E2720">
                      <w:pPr>
                        <w:pStyle w:val="berschrift2"/>
                      </w:pPr>
                      <w:r>
                        <w:t xml:space="preserve">Stand: </w:t>
                      </w:r>
                      <w:r>
                        <w:t>03.05.2023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E2720" w:rsidRPr="008554AA" w:rsidSect="00B464F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 w:code="9"/>
      <w:pgMar w:top="2268" w:right="1985" w:bottom="2126" w:left="1134" w:header="567" w:footer="18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4BEFF" w14:textId="77777777" w:rsidR="00D71F47" w:rsidRDefault="00D71F47" w:rsidP="00C953CB">
      <w:pPr>
        <w:spacing w:after="0"/>
      </w:pPr>
      <w:r>
        <w:separator/>
      </w:r>
    </w:p>
  </w:endnote>
  <w:endnote w:type="continuationSeparator" w:id="0">
    <w:p w14:paraId="288F4BE5" w14:textId="77777777" w:rsidR="00D71F47" w:rsidRDefault="00D71F47" w:rsidP="00C953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DAFF4" w14:textId="77777777" w:rsidR="0089368A" w:rsidRDefault="008936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08060" w14:textId="77777777" w:rsidR="00DB7F88" w:rsidRDefault="00DB7F88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C2CCFD" wp14:editId="0A3EED04">
              <wp:simplePos x="0" y="0"/>
              <wp:positionH relativeFrom="column">
                <wp:posOffset>-423</wp:posOffset>
              </wp:positionH>
              <wp:positionV relativeFrom="bottomMargin">
                <wp:posOffset>234315</wp:posOffset>
              </wp:positionV>
              <wp:extent cx="5655600" cy="817200"/>
              <wp:effectExtent l="0" t="0" r="2540" b="254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5600" cy="817200"/>
                        <a:chOff x="0" y="0"/>
                        <a:chExt cx="5655733" cy="817245"/>
                      </a:xfrm>
                    </wpg:grpSpPr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0981" y="257694"/>
                          <a:ext cx="1978025" cy="462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98" t="10696" r="16078" b="16766"/>
                        <a:stretch/>
                      </pic:blipFill>
                      <pic:spPr bwMode="auto">
                        <a:xfrm>
                          <a:off x="0" y="0"/>
                          <a:ext cx="1177290" cy="817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3997684" y="270934"/>
                          <a:ext cx="1658049" cy="45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76388" w14:textId="77777777" w:rsidR="00DB7F88" w:rsidRPr="00DB7F88" w:rsidRDefault="00DB7F88" w:rsidP="00DB7F88">
                            <w:pPr>
                              <w:ind w:right="43"/>
                              <w:rPr>
                                <w:sz w:val="12"/>
                                <w:szCs w:val="12"/>
                              </w:rPr>
                            </w:pPr>
                            <w:r w:rsidRPr="00DB7F88">
                              <w:rPr>
                                <w:sz w:val="12"/>
                                <w:szCs w:val="12"/>
                              </w:rPr>
                              <w:t>Dieses Vorhaben wir</w:t>
                            </w:r>
                            <w:r w:rsidR="0089368A">
                              <w:rPr>
                                <w:sz w:val="12"/>
                                <w:szCs w:val="12"/>
                              </w:rPr>
                              <w:t>d</w:t>
                            </w:r>
                            <w:r w:rsidRPr="00DB7F88">
                              <w:rPr>
                                <w:sz w:val="12"/>
                                <w:szCs w:val="12"/>
                              </w:rPr>
                              <w:t xml:space="preserve"> aus Mitteln des Bundesministeriums für Bildung und Forschung gefördert.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2CCFD" id="Gruppieren 6" o:spid="_x0000_s1028" style="position:absolute;margin-left:-.05pt;margin-top:18.45pt;width:445.3pt;height:64.35pt;z-index:251660288;mso-position-vertical-relative:bottom-margin-area;mso-width-relative:margin;mso-height-relative:margin" coordsize="56557,81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DhCSU0D&#10;7QAAAAAAEAEsAAAAAQACASwAAAABAAI4QklNBCYAAAAAAA4AAAAAAAAAAAAAP4AAADhCSU0EDQAA&#10;AAAABAAAAHg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0YAAAAAUmdodGxv&#10;bmcAAASd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zhC&#10;SU0EDAAAAAAOXgAAAAEAAACgAAAAcgAAAeAAANXAAAAOQgAYAAH/2P/tAAxBZG9iZV9DTQAC/+4A&#10;DkFkb2JlAGSAAAAAAf/bAIQADAgICAkIDAkJDBELCgsRFQ8MDA8VGBMTFRMTGBEMDAwMDAwRDAwM&#10;DAwMDAwMDAwMDAwMDAwMDAwMDAwMDAwMDAENCwsNDg0QDg4QFA4ODhQUDg4ODhQRDAwMDAwREQwM&#10;DAwMDBEMDAwMDAwMDAwMDAwMDAwMDAwMDAwMDAwMDAwM/8AAEQgAc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f/i/+JJQ0NfUFJPRklMRQAGCo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/be8v//////////////////////////////////////&#10;///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l9///////////////////////////////////////+rSU&#10;sPb/////////////////////////////////////5pdvkuH/////////////////////////////&#10;////////+bOUr/X///////////////////////////////////////nk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sGmyv//////////////////////////////////&#10;////uHpQf9H////////////////////////////////////ilk0DWLr/////////////////////&#10;///////////////RjWlKccf////////////////////////////////////x0byYsu3//////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Ata+sqq2tsbfA&#10;xdDZ4/v//////////////////////++JYFlWVFdZXWNlbXV+kajD7Pn///////////////////+X&#10;NQ0JBQIAAAAAAB1MeaLM9/////////////////////+8XAMAAAAAAA0wV4Kt2P//////////////&#10;///////////cfycABhw0T2yNrtb////////////////////////////8n0M7UmuGocDj////////&#10;////////////////////////wn2FoLrW9v///////////////////////////////////s7U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/u&#10;7u/1/P/////////////////////////////////zr5uam56lrrq8xNTm////////////////////&#10;///////3l1RMT1RbZW6Al8Dn////////////////////////////rlQAGzZScIyry/b/////////&#10;////////////////////yms/Y3+dvN78////////////////////////////////55mDrMjn////&#10;/////////////////////////////////9vM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9" type="#_x0000_t75" style="position:absolute;left:16209;top:2576;width:19781;height: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">
                <v:imagedata r:id="rId3" o:title=""/>
              </v:shape>
              <v:shape id="Grafik 4" o:spid="_x0000_s1030" type="#_x0000_t75" style="position:absolute;width:11772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">
                <v:imagedata r:id="rId4" o:title="" croptop="7010f" cropbottom="10988f" cropleft="6421f" cropright="10537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39976;top:2709;width:16581;height:4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2B176388" w14:textId="77777777" w:rsidR="00DB7F88" w:rsidRPr="00DB7F88" w:rsidRDefault="00DB7F88" w:rsidP="00DB7F88">
                      <w:pPr>
                        <w:ind w:right="43"/>
                        <w:rPr>
                          <w:sz w:val="12"/>
                          <w:szCs w:val="12"/>
                        </w:rPr>
                      </w:pPr>
                      <w:r w:rsidRPr="00DB7F88">
                        <w:rPr>
                          <w:sz w:val="12"/>
                          <w:szCs w:val="12"/>
                        </w:rPr>
                        <w:t>Dieses Vorhaben wir</w:t>
                      </w:r>
                      <w:r w:rsidR="0089368A">
                        <w:rPr>
                          <w:sz w:val="12"/>
                          <w:szCs w:val="12"/>
                        </w:rPr>
                        <w:t>d</w:t>
                      </w:r>
                      <w:r w:rsidRPr="00DB7F88">
                        <w:rPr>
                          <w:sz w:val="12"/>
                          <w:szCs w:val="12"/>
                        </w:rPr>
                        <w:t xml:space="preserve"> aus Mitteln des Bundesministeriums für Bildung und Forschung gefördert.</w:t>
                      </w:r>
                    </w:p>
                  </w:txbxContent>
                </v:textbox>
              </v:shape>
              <w10:wrap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36E9A" w14:textId="77777777" w:rsidR="0089368A" w:rsidRDefault="008936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BF2F5" w14:textId="77777777" w:rsidR="00D71F47" w:rsidRDefault="00D71F47" w:rsidP="00C953CB">
      <w:pPr>
        <w:spacing w:after="0"/>
      </w:pPr>
      <w:r>
        <w:separator/>
      </w:r>
    </w:p>
  </w:footnote>
  <w:footnote w:type="continuationSeparator" w:id="0">
    <w:p w14:paraId="5EB459BC" w14:textId="77777777" w:rsidR="00D71F47" w:rsidRDefault="00D71F47" w:rsidP="00C953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1D121" w14:textId="77777777" w:rsidR="0089368A" w:rsidRDefault="0089368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57B0B" w14:textId="77777777" w:rsidR="00C953CB" w:rsidRDefault="00BD23D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2C47F0B" wp14:editId="074AAC5B">
          <wp:simplePos x="0" y="0"/>
          <wp:positionH relativeFrom="leftMargin">
            <wp:posOffset>7409815</wp:posOffset>
          </wp:positionH>
          <wp:positionV relativeFrom="topMargin">
            <wp:posOffset>540385</wp:posOffset>
          </wp:positionV>
          <wp:extent cx="2667600" cy="676800"/>
          <wp:effectExtent l="0" t="0" r="0" b="9525"/>
          <wp:wrapNone/>
          <wp:docPr id="2" name="Grafik 2" descr="C:\Users\benjamin.koltermann\AppData\Local\Microsoft\Windows\INetCache\Content.Word\TA LOGO_RLP-SL 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benjamin.koltermann\AppData\Local\Microsoft\Windows\INetCache\Content.Word\TA LOGO_RLP-SL RGB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60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2E4ED5" w14:textId="77777777" w:rsidR="00C953CB" w:rsidRDefault="00C953C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A82E8" w14:textId="77777777" w:rsidR="0089368A" w:rsidRDefault="0089368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77BE"/>
    <w:multiLevelType w:val="hybridMultilevel"/>
    <w:tmpl w:val="0B643B70"/>
    <w:lvl w:ilvl="0" w:tplc="BDFC1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Open Sans" w:hAnsi="Open Sans" w:hint="default"/>
      </w:rPr>
    </w:lvl>
    <w:lvl w:ilvl="1" w:tplc="A280A86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Open Sans" w:hAnsi="Open Sans" w:hint="default"/>
      </w:rPr>
    </w:lvl>
    <w:lvl w:ilvl="2" w:tplc="472A8F6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Open Sans" w:hAnsi="Open Sans" w:hint="default"/>
      </w:rPr>
    </w:lvl>
    <w:lvl w:ilvl="3" w:tplc="540A61F8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Open Sans" w:hAnsi="Open Sans" w:hint="default"/>
      </w:rPr>
    </w:lvl>
    <w:lvl w:ilvl="4" w:tplc="ED5466D4"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Open Sans" w:hAnsi="Open Sans" w:hint="default"/>
      </w:rPr>
    </w:lvl>
    <w:lvl w:ilvl="5" w:tplc="33189D56"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Open Sans" w:hAnsi="Open Sans" w:hint="default"/>
      </w:rPr>
    </w:lvl>
    <w:lvl w:ilvl="6" w:tplc="80CA6336"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Open Sans" w:hAnsi="Open Sans" w:hint="default"/>
      </w:rPr>
    </w:lvl>
    <w:lvl w:ilvl="7" w:tplc="68EEF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Open Sans" w:hAnsi="Open Sans" w:hint="default"/>
      </w:rPr>
    </w:lvl>
    <w:lvl w:ilvl="8" w:tplc="ADFAD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Open Sans" w:hAnsi="Open Sans" w:hint="default"/>
      </w:rPr>
    </w:lvl>
  </w:abstractNum>
  <w:num w:numId="1" w16cid:durableId="322661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F47"/>
    <w:rsid w:val="000432A0"/>
    <w:rsid w:val="0019545D"/>
    <w:rsid w:val="001B479D"/>
    <w:rsid w:val="002E2720"/>
    <w:rsid w:val="002F65D4"/>
    <w:rsid w:val="00337176"/>
    <w:rsid w:val="00405A95"/>
    <w:rsid w:val="004C7635"/>
    <w:rsid w:val="00763237"/>
    <w:rsid w:val="007F5A24"/>
    <w:rsid w:val="008554AA"/>
    <w:rsid w:val="0089368A"/>
    <w:rsid w:val="008C2BF0"/>
    <w:rsid w:val="00904198"/>
    <w:rsid w:val="00A308E9"/>
    <w:rsid w:val="00AB1E28"/>
    <w:rsid w:val="00AB4154"/>
    <w:rsid w:val="00AD3A7F"/>
    <w:rsid w:val="00B464F4"/>
    <w:rsid w:val="00B92517"/>
    <w:rsid w:val="00BD23DF"/>
    <w:rsid w:val="00C42AA8"/>
    <w:rsid w:val="00C953CB"/>
    <w:rsid w:val="00D71F47"/>
    <w:rsid w:val="00DB7F88"/>
    <w:rsid w:val="00DC6D3A"/>
    <w:rsid w:val="00ED070F"/>
    <w:rsid w:val="00F1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165C31"/>
  <w15:chartTrackingRefBased/>
  <w15:docId w15:val="{A5ADE3AD-0D73-411C-BE7F-1086B6521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14358"/>
    <w:pPr>
      <w:spacing w:after="120"/>
    </w:pPr>
    <w:rPr>
      <w:rFonts w:ascii="Open Sans" w:hAnsi="Open Sans"/>
      <w:color w:val="3F3F3F" w:themeColor="text1"/>
      <w:sz w:val="19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14358"/>
    <w:pPr>
      <w:keepNext/>
      <w:keepLines/>
      <w:spacing w:before="240" w:after="240"/>
      <w:outlineLvl w:val="0"/>
    </w:pPr>
    <w:rPr>
      <w:rFonts w:eastAsiaTheme="majorEastAsia" w:cstheme="majorBidi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4358"/>
    <w:pPr>
      <w:keepNext/>
      <w:keepLines/>
      <w:spacing w:before="120"/>
      <w:outlineLvl w:val="1"/>
    </w:pPr>
    <w:rPr>
      <w:rFonts w:eastAsiaTheme="majorEastAsia" w:cstheme="majorBidi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14358"/>
    <w:pPr>
      <w:keepNext/>
      <w:keepLines/>
      <w:outlineLvl w:val="2"/>
    </w:pPr>
    <w:rPr>
      <w:rFonts w:eastAsiaTheme="majorEastAsia" w:cstheme="majorBidi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53CB"/>
    <w:pPr>
      <w:tabs>
        <w:tab w:val="center" w:pos="4536"/>
        <w:tab w:val="right" w:pos="9072"/>
      </w:tabs>
      <w:spacing w:after="0"/>
    </w:pPr>
    <w:rPr>
      <w:rFonts w:asciiTheme="minorHAnsi" w:hAnsiTheme="minorHAns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C953CB"/>
  </w:style>
  <w:style w:type="paragraph" w:styleId="Fuzeile">
    <w:name w:val="footer"/>
    <w:basedOn w:val="Standard"/>
    <w:link w:val="FuzeileZchn"/>
    <w:uiPriority w:val="99"/>
    <w:unhideWhenUsed/>
    <w:rsid w:val="00C953CB"/>
    <w:pPr>
      <w:tabs>
        <w:tab w:val="center" w:pos="4536"/>
        <w:tab w:val="right" w:pos="9072"/>
      </w:tabs>
      <w:spacing w:after="0"/>
    </w:pPr>
    <w:rPr>
      <w:rFonts w:asciiTheme="minorHAnsi" w:hAnsiTheme="minorHAns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C953CB"/>
  </w:style>
  <w:style w:type="table" w:styleId="EinfacheTabelle1">
    <w:name w:val="Plain Table 1"/>
    <w:basedOn w:val="NormaleTabelle"/>
    <w:uiPriority w:val="99"/>
    <w:rsid w:val="00AB4154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F14358"/>
    <w:rPr>
      <w:rFonts w:ascii="Open Sans" w:eastAsiaTheme="majorEastAsia" w:hAnsi="Open Sans" w:cstheme="majorBidi"/>
      <w:color w:val="3F3F3F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4358"/>
    <w:rPr>
      <w:rFonts w:ascii="Open Sans" w:eastAsiaTheme="majorEastAsia" w:hAnsi="Open Sans" w:cstheme="majorBidi"/>
      <w:color w:val="3F3F3F" w:themeColor="text1"/>
      <w:sz w:val="28"/>
      <w:szCs w:val="26"/>
    </w:rPr>
  </w:style>
  <w:style w:type="character" w:styleId="SchwacheHervorhebung">
    <w:name w:val="Subtle Emphasis"/>
    <w:basedOn w:val="Absatz-Standardschriftart"/>
    <w:uiPriority w:val="19"/>
    <w:rsid w:val="00F14358"/>
    <w:rPr>
      <w:i/>
      <w:iCs/>
      <w:color w:val="6F6F6F" w:themeColor="text1" w:themeTint="BF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14358"/>
    <w:rPr>
      <w:rFonts w:ascii="Open Sans" w:eastAsiaTheme="majorEastAsia" w:hAnsi="Open Sans" w:cstheme="majorBidi"/>
      <w:b/>
      <w:color w:val="3F3F3F" w:themeColor="text1"/>
      <w:sz w:val="19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32A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432A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432A0"/>
    <w:rPr>
      <w:rFonts w:ascii="Open Sans" w:hAnsi="Open Sans"/>
      <w:color w:val="3F3F3F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32A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32A0"/>
    <w:rPr>
      <w:rFonts w:ascii="Open Sans" w:hAnsi="Open Sans"/>
      <w:b/>
      <w:bCs/>
      <w:color w:val="3F3F3F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4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0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2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8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22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469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142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19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4004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6929">
          <w:marLeft w:val="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7965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123">
          <w:marLeft w:val="3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9474">
          <w:marLeft w:val="46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452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395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3%20Marketing\3_3%20Corporate%20Design_Webseite\Word_Vorlagen\A4-Vorlage_quer_mit_Logo_u._F&#246;rderleist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358305-E633-4EAF-BE73-444B4585D6AF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B4B63035-F24D-4D05-A111-349376BE2505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1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gm:t>
    </dgm:pt>
    <dgm:pt modelId="{90EC2984-374E-481C-AE0B-3901BD4A83AA}" type="parTrans" cxnId="{30F99C34-9035-497E-85F7-29B0CFEE550D}">
      <dgm:prSet/>
      <dgm:spPr/>
      <dgm:t>
        <a:bodyPr/>
        <a:lstStyle/>
        <a:p>
          <a:endParaRPr lang="de-DE"/>
        </a:p>
      </dgm:t>
    </dgm:pt>
    <dgm:pt modelId="{58CEA2AE-461D-4E20-AF71-1A46605971C4}" type="sibTrans" cxnId="{30F99C34-9035-497E-85F7-29B0CFEE550D}">
      <dgm:prSet/>
      <dgm:spPr/>
      <dgm:t>
        <a:bodyPr/>
        <a:lstStyle/>
        <a:p>
          <a:endParaRPr lang="de-DE"/>
        </a:p>
      </dgm:t>
    </dgm:pt>
    <dgm:pt modelId="{B180C3FE-5AFE-4810-B258-57BA516FAA0C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4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gm:t>
    </dgm:pt>
    <dgm:pt modelId="{9645C3E3-2E6A-4F02-8BFF-685DFABD3180}" type="parTrans" cxnId="{AEED561B-4EEA-43D0-8AC7-29EB2D6AF8FC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CDD4929B-22CC-477B-A4B4-2D9DC7BB4E72}" type="sibTrans" cxnId="{AEED561B-4EEA-43D0-8AC7-29EB2D6AF8FC}">
      <dgm:prSet/>
      <dgm:spPr/>
      <dgm:t>
        <a:bodyPr/>
        <a:lstStyle/>
        <a:p>
          <a:endParaRPr lang="de-DE"/>
        </a:p>
      </dgm:t>
    </dgm:pt>
    <dgm:pt modelId="{ECAE92A4-85EF-4E88-81BF-D8FB5CB6A4B1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2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gm:t>
    </dgm:pt>
    <dgm:pt modelId="{985189E9-CB16-4EAF-AD11-7B7EEE14304B}" type="parTrans" cxnId="{258C9B45-9AAB-4348-B817-B5F6ED2E032A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54BC23F6-0C12-4405-94E3-906A8128A1DE}" type="sibTrans" cxnId="{258C9B45-9AAB-4348-B817-B5F6ED2E032A}">
      <dgm:prSet/>
      <dgm:spPr/>
      <dgm:t>
        <a:bodyPr/>
        <a:lstStyle/>
        <a:p>
          <a:endParaRPr lang="de-DE"/>
        </a:p>
      </dgm:t>
    </dgm:pt>
    <dgm:pt modelId="{E0AAF2B9-CDA7-4187-B31E-500BE9C5230A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5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gm:t>
    </dgm:pt>
    <dgm:pt modelId="{3E12AE05-74E1-4BC3-A958-8B335B13A7DC}" type="parTrans" cxnId="{06C52818-5349-4E2C-822B-0967E9D628C9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E344FF8F-8764-49E8-88FE-E93BC6CC3908}" type="sibTrans" cxnId="{06C52818-5349-4E2C-822B-0967E9D628C9}">
      <dgm:prSet/>
      <dgm:spPr/>
      <dgm:t>
        <a:bodyPr/>
        <a:lstStyle/>
        <a:p>
          <a:endParaRPr lang="de-DE"/>
        </a:p>
      </dgm:t>
    </dgm:pt>
    <dgm:pt modelId="{958BA3BA-124F-45A9-AB05-D759B83678D0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3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gm:t>
    </dgm:pt>
    <dgm:pt modelId="{2D4DDA96-FC2D-4DD9-9FE2-D4023DF9D684}" type="parTrans" cxnId="{E4A89837-B07E-4A59-80C0-DC2EC7569334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A74BD645-4312-461A-8103-CB3C0ABA1A72}" type="sibTrans" cxnId="{E4A89837-B07E-4A59-80C0-DC2EC7569334}">
      <dgm:prSet/>
      <dgm:spPr/>
      <dgm:t>
        <a:bodyPr/>
        <a:lstStyle/>
        <a:p>
          <a:endParaRPr lang="de-DE"/>
        </a:p>
      </dgm:t>
    </dgm:pt>
    <dgm:pt modelId="{C9381C77-AFD5-4917-9D21-5E0435856963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6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gm:t>
    </dgm:pt>
    <dgm:pt modelId="{C1CB332F-A516-4D9E-871D-24375FD73E40}" type="parTrans" cxnId="{380A1CC2-06B7-404B-894A-6FAADA92C4FE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D8C14F8A-E1BB-4AC4-A3F1-B7A79EE4DE24}" type="sibTrans" cxnId="{380A1CC2-06B7-404B-894A-6FAADA92C4FE}">
      <dgm:prSet/>
      <dgm:spPr/>
      <dgm:t>
        <a:bodyPr/>
        <a:lstStyle/>
        <a:p>
          <a:endParaRPr lang="de-DE"/>
        </a:p>
      </dgm:t>
    </dgm:pt>
    <dgm:pt modelId="{42944650-0CD9-4566-907F-4E025C1A1F86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7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gm:t>
    </dgm:pt>
    <dgm:pt modelId="{F06CCC9A-4277-4AA9-9603-0513210DEF00}" type="parTrans" cxnId="{CB04AA8C-6AC4-41AF-AD54-D03721E1AC4A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DC2F247F-53E5-41F4-AF17-D46335085F9C}" type="sibTrans" cxnId="{CB04AA8C-6AC4-41AF-AD54-D03721E1AC4A}">
      <dgm:prSet/>
      <dgm:spPr/>
      <dgm:t>
        <a:bodyPr/>
        <a:lstStyle/>
        <a:p>
          <a:endParaRPr lang="de-DE"/>
        </a:p>
      </dgm:t>
    </dgm:pt>
    <dgm:pt modelId="{24DD4314-5485-448D-8E85-82AA1B516BC4}">
      <dgm:prSet phldrT="[Text]" custT="1"/>
      <dgm:spPr>
        <a:noFill/>
        <a:ln>
          <a:solidFill>
            <a:schemeClr val="accent2"/>
          </a:solidFill>
        </a:ln>
      </dgm:spPr>
      <dgm:t>
        <a:bodyPr/>
        <a:lstStyle/>
        <a:p>
          <a:r>
            <a:rPr lang="de-DE" sz="1200" b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Meilenstein</a:t>
          </a:r>
        </a:p>
        <a:p>
          <a:r>
            <a:rPr lang="de-DE" sz="1200" b="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  <a:endParaRPr lang="de-DE" sz="900" b="0" i="1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018B4B6E-C67A-4654-ACE6-6D3BE7A76307}" type="parTrans" cxnId="{C8B114CE-BDC5-4AAD-B9E9-CE4E69F6FC8A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F03007DD-9F86-47ED-AC4D-A48B87788209}" type="sibTrans" cxnId="{C8B114CE-BDC5-4AAD-B9E9-CE4E69F6FC8A}">
      <dgm:prSet/>
      <dgm:spPr/>
      <dgm:t>
        <a:bodyPr/>
        <a:lstStyle/>
        <a:p>
          <a:endParaRPr lang="de-DE"/>
        </a:p>
      </dgm:t>
    </dgm:pt>
    <dgm:pt modelId="{DEDD0BA2-FD58-4A2B-B72A-5FBC77D84AFC}" type="pres">
      <dgm:prSet presAssocID="{4D358305-E633-4EAF-BE73-444B4585D6A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65F611A6-DBBA-4DBE-A231-659F8A97850F}" type="pres">
      <dgm:prSet presAssocID="{B4B63035-F24D-4D05-A111-349376BE2505}" presName="root1" presStyleCnt="0"/>
      <dgm:spPr/>
    </dgm:pt>
    <dgm:pt modelId="{659EDE14-50C6-4328-BA09-E6740F3CBB45}" type="pres">
      <dgm:prSet presAssocID="{B4B63035-F24D-4D05-A111-349376BE2505}" presName="LevelOneTextNode" presStyleLbl="node0" presStyleIdx="0" presStyleCnt="1" custScaleY="204031">
        <dgm:presLayoutVars>
          <dgm:chPref val="3"/>
        </dgm:presLayoutVars>
      </dgm:prSet>
      <dgm:spPr/>
    </dgm:pt>
    <dgm:pt modelId="{DFA6C39A-7AB3-4519-9BA2-FE11E87146A3}" type="pres">
      <dgm:prSet presAssocID="{B4B63035-F24D-4D05-A111-349376BE2505}" presName="level2hierChild" presStyleCnt="0"/>
      <dgm:spPr/>
    </dgm:pt>
    <dgm:pt modelId="{7612535E-E04D-486E-9CF9-39C7ED7E11C2}" type="pres">
      <dgm:prSet presAssocID="{985189E9-CB16-4EAF-AD11-7B7EEE14304B}" presName="conn2-1" presStyleLbl="parChTrans1D2" presStyleIdx="0" presStyleCnt="1"/>
      <dgm:spPr/>
    </dgm:pt>
    <dgm:pt modelId="{6040EAD9-8EBD-4341-9B44-DB8A045D2655}" type="pres">
      <dgm:prSet presAssocID="{985189E9-CB16-4EAF-AD11-7B7EEE14304B}" presName="connTx" presStyleLbl="parChTrans1D2" presStyleIdx="0" presStyleCnt="1"/>
      <dgm:spPr/>
    </dgm:pt>
    <dgm:pt modelId="{2ADB7A1C-641C-4E70-939A-6458380D96A9}" type="pres">
      <dgm:prSet presAssocID="{ECAE92A4-85EF-4E88-81BF-D8FB5CB6A4B1}" presName="root2" presStyleCnt="0"/>
      <dgm:spPr/>
    </dgm:pt>
    <dgm:pt modelId="{F68D72A5-102C-4B11-9D67-B3E5B6443E8D}" type="pres">
      <dgm:prSet presAssocID="{ECAE92A4-85EF-4E88-81BF-D8FB5CB6A4B1}" presName="LevelTwoTextNode" presStyleLbl="node2" presStyleIdx="0" presStyleCnt="1" custScaleY="204031">
        <dgm:presLayoutVars>
          <dgm:chPref val="3"/>
        </dgm:presLayoutVars>
      </dgm:prSet>
      <dgm:spPr/>
    </dgm:pt>
    <dgm:pt modelId="{8EC950D2-EEB7-4574-8C98-58FBB8B293A3}" type="pres">
      <dgm:prSet presAssocID="{ECAE92A4-85EF-4E88-81BF-D8FB5CB6A4B1}" presName="level3hierChild" presStyleCnt="0"/>
      <dgm:spPr/>
    </dgm:pt>
    <dgm:pt modelId="{AAB80143-1AA1-4AD9-8A86-670A00E0BF6C}" type="pres">
      <dgm:prSet presAssocID="{2D4DDA96-FC2D-4DD9-9FE2-D4023DF9D684}" presName="conn2-1" presStyleLbl="parChTrans1D3" presStyleIdx="0" presStyleCnt="1"/>
      <dgm:spPr/>
    </dgm:pt>
    <dgm:pt modelId="{D05F8732-1166-4286-8261-966D46E95C8E}" type="pres">
      <dgm:prSet presAssocID="{2D4DDA96-FC2D-4DD9-9FE2-D4023DF9D684}" presName="connTx" presStyleLbl="parChTrans1D3" presStyleIdx="0" presStyleCnt="1"/>
      <dgm:spPr/>
    </dgm:pt>
    <dgm:pt modelId="{02FA9ADC-CB0B-4BED-BA86-FA76C686B840}" type="pres">
      <dgm:prSet presAssocID="{958BA3BA-124F-45A9-AB05-D759B83678D0}" presName="root2" presStyleCnt="0"/>
      <dgm:spPr/>
    </dgm:pt>
    <dgm:pt modelId="{22BD0D06-06D7-4E26-A16D-A70AD9AFD85F}" type="pres">
      <dgm:prSet presAssocID="{958BA3BA-124F-45A9-AB05-D759B83678D0}" presName="LevelTwoTextNode" presStyleLbl="node3" presStyleIdx="0" presStyleCnt="1" custScaleY="204031">
        <dgm:presLayoutVars>
          <dgm:chPref val="3"/>
        </dgm:presLayoutVars>
      </dgm:prSet>
      <dgm:spPr/>
    </dgm:pt>
    <dgm:pt modelId="{9872A1F9-99D8-4960-8430-28CA4B28E40D}" type="pres">
      <dgm:prSet presAssocID="{958BA3BA-124F-45A9-AB05-D759B83678D0}" presName="level3hierChild" presStyleCnt="0"/>
      <dgm:spPr/>
    </dgm:pt>
    <dgm:pt modelId="{26D1F9C0-2531-4295-8AA5-2B2DF236B5B0}" type="pres">
      <dgm:prSet presAssocID="{9645C3E3-2E6A-4F02-8BFF-685DFABD3180}" presName="conn2-1" presStyleLbl="parChTrans1D4" presStyleIdx="0" presStyleCnt="5"/>
      <dgm:spPr/>
    </dgm:pt>
    <dgm:pt modelId="{AA85E5EA-7150-4B81-922E-D3B19DF7940E}" type="pres">
      <dgm:prSet presAssocID="{9645C3E3-2E6A-4F02-8BFF-685DFABD3180}" presName="connTx" presStyleLbl="parChTrans1D4" presStyleIdx="0" presStyleCnt="5"/>
      <dgm:spPr/>
    </dgm:pt>
    <dgm:pt modelId="{6FC75668-19D1-47D9-AAE1-EEB655EC5147}" type="pres">
      <dgm:prSet presAssocID="{B180C3FE-5AFE-4810-B258-57BA516FAA0C}" presName="root2" presStyleCnt="0"/>
      <dgm:spPr/>
    </dgm:pt>
    <dgm:pt modelId="{E4DE222B-FC59-4E81-B691-E7B9CDC9C157}" type="pres">
      <dgm:prSet presAssocID="{B180C3FE-5AFE-4810-B258-57BA516FAA0C}" presName="LevelTwoTextNode" presStyleLbl="node4" presStyleIdx="0" presStyleCnt="5" custScaleY="204031">
        <dgm:presLayoutVars>
          <dgm:chPref val="3"/>
        </dgm:presLayoutVars>
      </dgm:prSet>
      <dgm:spPr/>
    </dgm:pt>
    <dgm:pt modelId="{4EB4B213-DE9F-4153-B7E4-C0C7B7AFCFDB}" type="pres">
      <dgm:prSet presAssocID="{B180C3FE-5AFE-4810-B258-57BA516FAA0C}" presName="level3hierChild" presStyleCnt="0"/>
      <dgm:spPr/>
    </dgm:pt>
    <dgm:pt modelId="{BAA17D65-F1D5-437A-AC1C-FAF5C6253A6B}" type="pres">
      <dgm:prSet presAssocID="{C1CB332F-A516-4D9E-871D-24375FD73E40}" presName="conn2-1" presStyleLbl="parChTrans1D4" presStyleIdx="1" presStyleCnt="5"/>
      <dgm:spPr/>
    </dgm:pt>
    <dgm:pt modelId="{4C61724F-64F0-44C3-B8F3-C0167821A8B0}" type="pres">
      <dgm:prSet presAssocID="{C1CB332F-A516-4D9E-871D-24375FD73E40}" presName="connTx" presStyleLbl="parChTrans1D4" presStyleIdx="1" presStyleCnt="5"/>
      <dgm:spPr/>
    </dgm:pt>
    <dgm:pt modelId="{C1010E7D-C680-4C22-8D08-0FE01148FF65}" type="pres">
      <dgm:prSet presAssocID="{C9381C77-AFD5-4917-9D21-5E0435856963}" presName="root2" presStyleCnt="0"/>
      <dgm:spPr/>
    </dgm:pt>
    <dgm:pt modelId="{E3BC29FB-B354-4F97-8842-61DEE43E7662}" type="pres">
      <dgm:prSet presAssocID="{C9381C77-AFD5-4917-9D21-5E0435856963}" presName="LevelTwoTextNode" presStyleLbl="node4" presStyleIdx="1" presStyleCnt="5" custScaleY="204031">
        <dgm:presLayoutVars>
          <dgm:chPref val="3"/>
        </dgm:presLayoutVars>
      </dgm:prSet>
      <dgm:spPr/>
    </dgm:pt>
    <dgm:pt modelId="{1617E10C-7203-4126-8357-3B7923876F85}" type="pres">
      <dgm:prSet presAssocID="{C9381C77-AFD5-4917-9D21-5E0435856963}" presName="level3hierChild" presStyleCnt="0"/>
      <dgm:spPr/>
    </dgm:pt>
    <dgm:pt modelId="{4F1A18F5-8127-4ADD-9E2F-CDAD1AE1C12F}" type="pres">
      <dgm:prSet presAssocID="{F06CCC9A-4277-4AA9-9603-0513210DEF00}" presName="conn2-1" presStyleLbl="parChTrans1D4" presStyleIdx="2" presStyleCnt="5"/>
      <dgm:spPr/>
    </dgm:pt>
    <dgm:pt modelId="{627B5D53-CBFA-4BB3-93A9-C65199E1786B}" type="pres">
      <dgm:prSet presAssocID="{F06CCC9A-4277-4AA9-9603-0513210DEF00}" presName="connTx" presStyleLbl="parChTrans1D4" presStyleIdx="2" presStyleCnt="5"/>
      <dgm:spPr/>
    </dgm:pt>
    <dgm:pt modelId="{AF73DF96-2AD8-4349-B047-678B44A22592}" type="pres">
      <dgm:prSet presAssocID="{42944650-0CD9-4566-907F-4E025C1A1F86}" presName="root2" presStyleCnt="0"/>
      <dgm:spPr/>
    </dgm:pt>
    <dgm:pt modelId="{C67C5B6C-7DC8-4544-A438-5F280F31117A}" type="pres">
      <dgm:prSet presAssocID="{42944650-0CD9-4566-907F-4E025C1A1F86}" presName="LevelTwoTextNode" presStyleLbl="node4" presStyleIdx="2" presStyleCnt="5" custScaleY="204031">
        <dgm:presLayoutVars>
          <dgm:chPref val="3"/>
        </dgm:presLayoutVars>
      </dgm:prSet>
      <dgm:spPr/>
    </dgm:pt>
    <dgm:pt modelId="{E93E5029-9ECA-4C3D-BF38-E2F9B3832DCE}" type="pres">
      <dgm:prSet presAssocID="{42944650-0CD9-4566-907F-4E025C1A1F86}" presName="level3hierChild" presStyleCnt="0"/>
      <dgm:spPr/>
    </dgm:pt>
    <dgm:pt modelId="{F0B99C7E-388E-4A18-87CA-FDAC41FE8D7E}" type="pres">
      <dgm:prSet presAssocID="{018B4B6E-C67A-4654-ACE6-6D3BE7A76307}" presName="conn2-1" presStyleLbl="parChTrans1D4" presStyleIdx="3" presStyleCnt="5"/>
      <dgm:spPr/>
    </dgm:pt>
    <dgm:pt modelId="{395AD05B-FE4C-4115-A073-EB2E9B98A326}" type="pres">
      <dgm:prSet presAssocID="{018B4B6E-C67A-4654-ACE6-6D3BE7A76307}" presName="connTx" presStyleLbl="parChTrans1D4" presStyleIdx="3" presStyleCnt="5"/>
      <dgm:spPr/>
    </dgm:pt>
    <dgm:pt modelId="{C618E2F6-7856-4213-8AFF-396F2DED589B}" type="pres">
      <dgm:prSet presAssocID="{24DD4314-5485-448D-8E85-82AA1B516BC4}" presName="root2" presStyleCnt="0"/>
      <dgm:spPr/>
    </dgm:pt>
    <dgm:pt modelId="{C314B579-8A98-4BAF-81D9-B2583B99B5E2}" type="pres">
      <dgm:prSet presAssocID="{24DD4314-5485-448D-8E85-82AA1B516BC4}" presName="LevelTwoTextNode" presStyleLbl="node4" presStyleIdx="3" presStyleCnt="5" custScaleX="157661" custScaleY="302268">
        <dgm:presLayoutVars>
          <dgm:chPref val="3"/>
        </dgm:presLayoutVars>
      </dgm:prSet>
      <dgm:spPr/>
    </dgm:pt>
    <dgm:pt modelId="{86A8855C-B190-4934-9464-0BE951F1ADEE}" type="pres">
      <dgm:prSet presAssocID="{24DD4314-5485-448D-8E85-82AA1B516BC4}" presName="level3hierChild" presStyleCnt="0"/>
      <dgm:spPr/>
    </dgm:pt>
    <dgm:pt modelId="{D2CF4FEF-764F-4AE0-96DB-03D9FDED7E80}" type="pres">
      <dgm:prSet presAssocID="{3E12AE05-74E1-4BC3-A958-8B335B13A7DC}" presName="conn2-1" presStyleLbl="parChTrans1D4" presStyleIdx="4" presStyleCnt="5"/>
      <dgm:spPr/>
    </dgm:pt>
    <dgm:pt modelId="{F06DF63C-55BB-4775-9ADD-BB50A4D3C7D6}" type="pres">
      <dgm:prSet presAssocID="{3E12AE05-74E1-4BC3-A958-8B335B13A7DC}" presName="connTx" presStyleLbl="parChTrans1D4" presStyleIdx="4" presStyleCnt="5"/>
      <dgm:spPr/>
    </dgm:pt>
    <dgm:pt modelId="{2D1F6D81-6D86-4459-8C08-E1A38D7215E7}" type="pres">
      <dgm:prSet presAssocID="{E0AAF2B9-CDA7-4187-B31E-500BE9C5230A}" presName="root2" presStyleCnt="0"/>
      <dgm:spPr/>
    </dgm:pt>
    <dgm:pt modelId="{837913A8-0C66-4374-BD76-FB87AC563BD0}" type="pres">
      <dgm:prSet presAssocID="{E0AAF2B9-CDA7-4187-B31E-500BE9C5230A}" presName="LevelTwoTextNode" presStyleLbl="node4" presStyleIdx="4" presStyleCnt="5" custScaleY="204031">
        <dgm:presLayoutVars>
          <dgm:chPref val="3"/>
        </dgm:presLayoutVars>
      </dgm:prSet>
      <dgm:spPr/>
    </dgm:pt>
    <dgm:pt modelId="{7044F467-05D7-417E-A642-7EF564F39D3A}" type="pres">
      <dgm:prSet presAssocID="{E0AAF2B9-CDA7-4187-B31E-500BE9C5230A}" presName="level3hierChild" presStyleCnt="0"/>
      <dgm:spPr/>
    </dgm:pt>
  </dgm:ptLst>
  <dgm:cxnLst>
    <dgm:cxn modelId="{C69F1803-97F0-42F8-8D8C-7198969202F1}" type="presOf" srcId="{985189E9-CB16-4EAF-AD11-7B7EEE14304B}" destId="{7612535E-E04D-486E-9CF9-39C7ED7E11C2}" srcOrd="0" destOrd="0" presId="urn:microsoft.com/office/officeart/2005/8/layout/hierarchy2"/>
    <dgm:cxn modelId="{14D10709-1AB8-4DEC-91A1-75E714889C36}" type="presOf" srcId="{2D4DDA96-FC2D-4DD9-9FE2-D4023DF9D684}" destId="{AAB80143-1AA1-4AD9-8A86-670A00E0BF6C}" srcOrd="0" destOrd="0" presId="urn:microsoft.com/office/officeart/2005/8/layout/hierarchy2"/>
    <dgm:cxn modelId="{86CD3617-EEE9-401C-AF71-AFE34CB7A392}" type="presOf" srcId="{C1CB332F-A516-4D9E-871D-24375FD73E40}" destId="{BAA17D65-F1D5-437A-AC1C-FAF5C6253A6B}" srcOrd="0" destOrd="0" presId="urn:microsoft.com/office/officeart/2005/8/layout/hierarchy2"/>
    <dgm:cxn modelId="{06C52818-5349-4E2C-822B-0967E9D628C9}" srcId="{958BA3BA-124F-45A9-AB05-D759B83678D0}" destId="{E0AAF2B9-CDA7-4187-B31E-500BE9C5230A}" srcOrd="1" destOrd="0" parTransId="{3E12AE05-74E1-4BC3-A958-8B335B13A7DC}" sibTransId="{E344FF8F-8764-49E8-88FE-E93BC6CC3908}"/>
    <dgm:cxn modelId="{AEED561B-4EEA-43D0-8AC7-29EB2D6AF8FC}" srcId="{958BA3BA-124F-45A9-AB05-D759B83678D0}" destId="{B180C3FE-5AFE-4810-B258-57BA516FAA0C}" srcOrd="0" destOrd="0" parTransId="{9645C3E3-2E6A-4F02-8BFF-685DFABD3180}" sibTransId="{CDD4929B-22CC-477B-A4B4-2D9DC7BB4E72}"/>
    <dgm:cxn modelId="{8E75841E-9238-4DE7-9897-9C9FE8D381CC}" type="presOf" srcId="{C9381C77-AFD5-4917-9D21-5E0435856963}" destId="{E3BC29FB-B354-4F97-8842-61DEE43E7662}" srcOrd="0" destOrd="0" presId="urn:microsoft.com/office/officeart/2005/8/layout/hierarchy2"/>
    <dgm:cxn modelId="{7F094F25-A427-4597-A153-FE2592B5C78E}" type="presOf" srcId="{3E12AE05-74E1-4BC3-A958-8B335B13A7DC}" destId="{D2CF4FEF-764F-4AE0-96DB-03D9FDED7E80}" srcOrd="0" destOrd="0" presId="urn:microsoft.com/office/officeart/2005/8/layout/hierarchy2"/>
    <dgm:cxn modelId="{6F12722E-79BD-4F2B-88EB-B3A3E1DB93A7}" type="presOf" srcId="{2D4DDA96-FC2D-4DD9-9FE2-D4023DF9D684}" destId="{D05F8732-1166-4286-8261-966D46E95C8E}" srcOrd="1" destOrd="0" presId="urn:microsoft.com/office/officeart/2005/8/layout/hierarchy2"/>
    <dgm:cxn modelId="{30F99C34-9035-497E-85F7-29B0CFEE550D}" srcId="{4D358305-E633-4EAF-BE73-444B4585D6AF}" destId="{B4B63035-F24D-4D05-A111-349376BE2505}" srcOrd="0" destOrd="0" parTransId="{90EC2984-374E-481C-AE0B-3901BD4A83AA}" sibTransId="{58CEA2AE-461D-4E20-AF71-1A46605971C4}"/>
    <dgm:cxn modelId="{E4A89837-B07E-4A59-80C0-DC2EC7569334}" srcId="{ECAE92A4-85EF-4E88-81BF-D8FB5CB6A4B1}" destId="{958BA3BA-124F-45A9-AB05-D759B83678D0}" srcOrd="0" destOrd="0" parTransId="{2D4DDA96-FC2D-4DD9-9FE2-D4023DF9D684}" sibTransId="{A74BD645-4312-461A-8103-CB3C0ABA1A72}"/>
    <dgm:cxn modelId="{A192C239-E89B-4E4A-827F-86D7F10A511E}" type="presOf" srcId="{985189E9-CB16-4EAF-AD11-7B7EEE14304B}" destId="{6040EAD9-8EBD-4341-9B44-DB8A045D2655}" srcOrd="1" destOrd="0" presId="urn:microsoft.com/office/officeart/2005/8/layout/hierarchy2"/>
    <dgm:cxn modelId="{CFE2F03A-7BB2-423C-866E-3F620768E606}" type="presOf" srcId="{F06CCC9A-4277-4AA9-9603-0513210DEF00}" destId="{627B5D53-CBFA-4BB3-93A9-C65199E1786B}" srcOrd="1" destOrd="0" presId="urn:microsoft.com/office/officeart/2005/8/layout/hierarchy2"/>
    <dgm:cxn modelId="{4E55E43E-20D6-4F3B-BE5D-4D57BC6B1245}" type="presOf" srcId="{B180C3FE-5AFE-4810-B258-57BA516FAA0C}" destId="{E4DE222B-FC59-4E81-B691-E7B9CDC9C157}" srcOrd="0" destOrd="0" presId="urn:microsoft.com/office/officeart/2005/8/layout/hierarchy2"/>
    <dgm:cxn modelId="{258C9B45-9AAB-4348-B817-B5F6ED2E032A}" srcId="{B4B63035-F24D-4D05-A111-349376BE2505}" destId="{ECAE92A4-85EF-4E88-81BF-D8FB5CB6A4B1}" srcOrd="0" destOrd="0" parTransId="{985189E9-CB16-4EAF-AD11-7B7EEE14304B}" sibTransId="{54BC23F6-0C12-4405-94E3-906A8128A1DE}"/>
    <dgm:cxn modelId="{BCB3EF6E-3D20-4465-9EC2-F0727B608A04}" type="presOf" srcId="{9645C3E3-2E6A-4F02-8BFF-685DFABD3180}" destId="{AA85E5EA-7150-4B81-922E-D3B19DF7940E}" srcOrd="1" destOrd="0" presId="urn:microsoft.com/office/officeart/2005/8/layout/hierarchy2"/>
    <dgm:cxn modelId="{6E410F81-BA12-4B00-B926-0EBC14A0C451}" type="presOf" srcId="{3E12AE05-74E1-4BC3-A958-8B335B13A7DC}" destId="{F06DF63C-55BB-4775-9ADD-BB50A4D3C7D6}" srcOrd="1" destOrd="0" presId="urn:microsoft.com/office/officeart/2005/8/layout/hierarchy2"/>
    <dgm:cxn modelId="{CB04AA8C-6AC4-41AF-AD54-D03721E1AC4A}" srcId="{C9381C77-AFD5-4917-9D21-5E0435856963}" destId="{42944650-0CD9-4566-907F-4E025C1A1F86}" srcOrd="0" destOrd="0" parTransId="{F06CCC9A-4277-4AA9-9603-0513210DEF00}" sibTransId="{DC2F247F-53E5-41F4-AF17-D46335085F9C}"/>
    <dgm:cxn modelId="{E5C06F95-15F8-4FF9-B3F2-39298F22D0FC}" type="presOf" srcId="{958BA3BA-124F-45A9-AB05-D759B83678D0}" destId="{22BD0D06-06D7-4E26-A16D-A70AD9AFD85F}" srcOrd="0" destOrd="0" presId="urn:microsoft.com/office/officeart/2005/8/layout/hierarchy2"/>
    <dgm:cxn modelId="{C7DAC695-7470-4034-8D34-4E4BF33A7DFA}" type="presOf" srcId="{4D358305-E633-4EAF-BE73-444B4585D6AF}" destId="{DEDD0BA2-FD58-4A2B-B72A-5FBC77D84AFC}" srcOrd="0" destOrd="0" presId="urn:microsoft.com/office/officeart/2005/8/layout/hierarchy2"/>
    <dgm:cxn modelId="{DC580AA9-2B45-47B3-BF61-5915062731F5}" type="presOf" srcId="{018B4B6E-C67A-4654-ACE6-6D3BE7A76307}" destId="{395AD05B-FE4C-4115-A073-EB2E9B98A326}" srcOrd="1" destOrd="0" presId="urn:microsoft.com/office/officeart/2005/8/layout/hierarchy2"/>
    <dgm:cxn modelId="{58B96DB2-F8E5-4488-8447-C3F3B04B73D3}" type="presOf" srcId="{018B4B6E-C67A-4654-ACE6-6D3BE7A76307}" destId="{F0B99C7E-388E-4A18-87CA-FDAC41FE8D7E}" srcOrd="0" destOrd="0" presId="urn:microsoft.com/office/officeart/2005/8/layout/hierarchy2"/>
    <dgm:cxn modelId="{380A1CC2-06B7-404B-894A-6FAADA92C4FE}" srcId="{B180C3FE-5AFE-4810-B258-57BA516FAA0C}" destId="{C9381C77-AFD5-4917-9D21-5E0435856963}" srcOrd="0" destOrd="0" parTransId="{C1CB332F-A516-4D9E-871D-24375FD73E40}" sibTransId="{D8C14F8A-E1BB-4AC4-A3F1-B7A79EE4DE24}"/>
    <dgm:cxn modelId="{473292C7-B487-4FAC-9F09-FE4E4765FCCC}" type="presOf" srcId="{9645C3E3-2E6A-4F02-8BFF-685DFABD3180}" destId="{26D1F9C0-2531-4295-8AA5-2B2DF236B5B0}" srcOrd="0" destOrd="0" presId="urn:microsoft.com/office/officeart/2005/8/layout/hierarchy2"/>
    <dgm:cxn modelId="{C8B114CE-BDC5-4AAD-B9E9-CE4E69F6FC8A}" srcId="{42944650-0CD9-4566-907F-4E025C1A1F86}" destId="{24DD4314-5485-448D-8E85-82AA1B516BC4}" srcOrd="0" destOrd="0" parTransId="{018B4B6E-C67A-4654-ACE6-6D3BE7A76307}" sibTransId="{F03007DD-9F86-47ED-AC4D-A48B87788209}"/>
    <dgm:cxn modelId="{74D5DAD4-BAD4-44B8-84B4-F85FA7089B3B}" type="presOf" srcId="{C1CB332F-A516-4D9E-871D-24375FD73E40}" destId="{4C61724F-64F0-44C3-B8F3-C0167821A8B0}" srcOrd="1" destOrd="0" presId="urn:microsoft.com/office/officeart/2005/8/layout/hierarchy2"/>
    <dgm:cxn modelId="{6428A4D8-EC96-48CB-910B-3DE07F6989D9}" type="presOf" srcId="{42944650-0CD9-4566-907F-4E025C1A1F86}" destId="{C67C5B6C-7DC8-4544-A438-5F280F31117A}" srcOrd="0" destOrd="0" presId="urn:microsoft.com/office/officeart/2005/8/layout/hierarchy2"/>
    <dgm:cxn modelId="{98AC3DDC-BBE1-4BED-B979-FF2779D178EC}" type="presOf" srcId="{B4B63035-F24D-4D05-A111-349376BE2505}" destId="{659EDE14-50C6-4328-BA09-E6740F3CBB45}" srcOrd="0" destOrd="0" presId="urn:microsoft.com/office/officeart/2005/8/layout/hierarchy2"/>
    <dgm:cxn modelId="{7BAA4EF0-FE42-48B4-903D-74FB4BB24CC4}" type="presOf" srcId="{24DD4314-5485-448D-8E85-82AA1B516BC4}" destId="{C314B579-8A98-4BAF-81D9-B2583B99B5E2}" srcOrd="0" destOrd="0" presId="urn:microsoft.com/office/officeart/2005/8/layout/hierarchy2"/>
    <dgm:cxn modelId="{03B7AFF2-B668-489F-8BBE-BCD1D942654A}" type="presOf" srcId="{F06CCC9A-4277-4AA9-9603-0513210DEF00}" destId="{4F1A18F5-8127-4ADD-9E2F-CDAD1AE1C12F}" srcOrd="0" destOrd="0" presId="urn:microsoft.com/office/officeart/2005/8/layout/hierarchy2"/>
    <dgm:cxn modelId="{127C3CF8-1424-4B94-832C-17291255DC80}" type="presOf" srcId="{ECAE92A4-85EF-4E88-81BF-D8FB5CB6A4B1}" destId="{F68D72A5-102C-4B11-9D67-B3E5B6443E8D}" srcOrd="0" destOrd="0" presId="urn:microsoft.com/office/officeart/2005/8/layout/hierarchy2"/>
    <dgm:cxn modelId="{8F4DAFFF-FBD7-422D-8D07-6B70DB432463}" type="presOf" srcId="{E0AAF2B9-CDA7-4187-B31E-500BE9C5230A}" destId="{837913A8-0C66-4374-BD76-FB87AC563BD0}" srcOrd="0" destOrd="0" presId="urn:microsoft.com/office/officeart/2005/8/layout/hierarchy2"/>
    <dgm:cxn modelId="{11A6157C-33C6-496E-8587-288D3D6F4CE9}" type="presParOf" srcId="{DEDD0BA2-FD58-4A2B-B72A-5FBC77D84AFC}" destId="{65F611A6-DBBA-4DBE-A231-659F8A97850F}" srcOrd="0" destOrd="0" presId="urn:microsoft.com/office/officeart/2005/8/layout/hierarchy2"/>
    <dgm:cxn modelId="{62F1A6DD-571F-4EE2-925B-0539C3ED62F8}" type="presParOf" srcId="{65F611A6-DBBA-4DBE-A231-659F8A97850F}" destId="{659EDE14-50C6-4328-BA09-E6740F3CBB45}" srcOrd="0" destOrd="0" presId="urn:microsoft.com/office/officeart/2005/8/layout/hierarchy2"/>
    <dgm:cxn modelId="{EE3DD792-C358-4038-B57F-4456FE6694E0}" type="presParOf" srcId="{65F611A6-DBBA-4DBE-A231-659F8A97850F}" destId="{DFA6C39A-7AB3-4519-9BA2-FE11E87146A3}" srcOrd="1" destOrd="0" presId="urn:microsoft.com/office/officeart/2005/8/layout/hierarchy2"/>
    <dgm:cxn modelId="{DD2360D9-CD1C-493A-8934-628739DE9DC9}" type="presParOf" srcId="{DFA6C39A-7AB3-4519-9BA2-FE11E87146A3}" destId="{7612535E-E04D-486E-9CF9-39C7ED7E11C2}" srcOrd="0" destOrd="0" presId="urn:microsoft.com/office/officeart/2005/8/layout/hierarchy2"/>
    <dgm:cxn modelId="{9CE67D4C-4013-4A04-ABC2-0129FD46661D}" type="presParOf" srcId="{7612535E-E04D-486E-9CF9-39C7ED7E11C2}" destId="{6040EAD9-8EBD-4341-9B44-DB8A045D2655}" srcOrd="0" destOrd="0" presId="urn:microsoft.com/office/officeart/2005/8/layout/hierarchy2"/>
    <dgm:cxn modelId="{3ED97019-2C55-4B34-B633-822627BEEDC2}" type="presParOf" srcId="{DFA6C39A-7AB3-4519-9BA2-FE11E87146A3}" destId="{2ADB7A1C-641C-4E70-939A-6458380D96A9}" srcOrd="1" destOrd="0" presId="urn:microsoft.com/office/officeart/2005/8/layout/hierarchy2"/>
    <dgm:cxn modelId="{A5294D28-652D-4126-AA6B-E7D53D99FB42}" type="presParOf" srcId="{2ADB7A1C-641C-4E70-939A-6458380D96A9}" destId="{F68D72A5-102C-4B11-9D67-B3E5B6443E8D}" srcOrd="0" destOrd="0" presId="urn:microsoft.com/office/officeart/2005/8/layout/hierarchy2"/>
    <dgm:cxn modelId="{1ED65E97-A13E-4E7C-AF70-613E71F68ACF}" type="presParOf" srcId="{2ADB7A1C-641C-4E70-939A-6458380D96A9}" destId="{8EC950D2-EEB7-4574-8C98-58FBB8B293A3}" srcOrd="1" destOrd="0" presId="urn:microsoft.com/office/officeart/2005/8/layout/hierarchy2"/>
    <dgm:cxn modelId="{4299670F-C9A7-4B9A-BE77-EB5FB2FCACE8}" type="presParOf" srcId="{8EC950D2-EEB7-4574-8C98-58FBB8B293A3}" destId="{AAB80143-1AA1-4AD9-8A86-670A00E0BF6C}" srcOrd="0" destOrd="0" presId="urn:microsoft.com/office/officeart/2005/8/layout/hierarchy2"/>
    <dgm:cxn modelId="{05D9B489-9DA8-41FF-9AB6-B7C576225C57}" type="presParOf" srcId="{AAB80143-1AA1-4AD9-8A86-670A00E0BF6C}" destId="{D05F8732-1166-4286-8261-966D46E95C8E}" srcOrd="0" destOrd="0" presId="urn:microsoft.com/office/officeart/2005/8/layout/hierarchy2"/>
    <dgm:cxn modelId="{BA0CC19D-812A-4A66-92BA-3130126A063A}" type="presParOf" srcId="{8EC950D2-EEB7-4574-8C98-58FBB8B293A3}" destId="{02FA9ADC-CB0B-4BED-BA86-FA76C686B840}" srcOrd="1" destOrd="0" presId="urn:microsoft.com/office/officeart/2005/8/layout/hierarchy2"/>
    <dgm:cxn modelId="{3B6CE429-7D6B-40F0-B1EB-0AF3BDA75593}" type="presParOf" srcId="{02FA9ADC-CB0B-4BED-BA86-FA76C686B840}" destId="{22BD0D06-06D7-4E26-A16D-A70AD9AFD85F}" srcOrd="0" destOrd="0" presId="urn:microsoft.com/office/officeart/2005/8/layout/hierarchy2"/>
    <dgm:cxn modelId="{C134BD25-2D88-4879-BD03-74227237813B}" type="presParOf" srcId="{02FA9ADC-CB0B-4BED-BA86-FA76C686B840}" destId="{9872A1F9-99D8-4960-8430-28CA4B28E40D}" srcOrd="1" destOrd="0" presId="urn:microsoft.com/office/officeart/2005/8/layout/hierarchy2"/>
    <dgm:cxn modelId="{839E2BBE-DB14-4074-A063-D4C8C50EB5F9}" type="presParOf" srcId="{9872A1F9-99D8-4960-8430-28CA4B28E40D}" destId="{26D1F9C0-2531-4295-8AA5-2B2DF236B5B0}" srcOrd="0" destOrd="0" presId="urn:microsoft.com/office/officeart/2005/8/layout/hierarchy2"/>
    <dgm:cxn modelId="{19D2DD5F-0A89-4417-8865-53F41B04F0E6}" type="presParOf" srcId="{26D1F9C0-2531-4295-8AA5-2B2DF236B5B0}" destId="{AA85E5EA-7150-4B81-922E-D3B19DF7940E}" srcOrd="0" destOrd="0" presId="urn:microsoft.com/office/officeart/2005/8/layout/hierarchy2"/>
    <dgm:cxn modelId="{B316AA3D-F998-49F0-ADCC-228DB2265061}" type="presParOf" srcId="{9872A1F9-99D8-4960-8430-28CA4B28E40D}" destId="{6FC75668-19D1-47D9-AAE1-EEB655EC5147}" srcOrd="1" destOrd="0" presId="urn:microsoft.com/office/officeart/2005/8/layout/hierarchy2"/>
    <dgm:cxn modelId="{F4C82FE6-451F-45C9-B9BC-E500436D4D24}" type="presParOf" srcId="{6FC75668-19D1-47D9-AAE1-EEB655EC5147}" destId="{E4DE222B-FC59-4E81-B691-E7B9CDC9C157}" srcOrd="0" destOrd="0" presId="urn:microsoft.com/office/officeart/2005/8/layout/hierarchy2"/>
    <dgm:cxn modelId="{9F9A3871-8D9F-4DDC-95DE-97224A7FE184}" type="presParOf" srcId="{6FC75668-19D1-47D9-AAE1-EEB655EC5147}" destId="{4EB4B213-DE9F-4153-B7E4-C0C7B7AFCFDB}" srcOrd="1" destOrd="0" presId="urn:microsoft.com/office/officeart/2005/8/layout/hierarchy2"/>
    <dgm:cxn modelId="{D805AFF0-ECF4-4CC3-A057-8EEDD0EF49B9}" type="presParOf" srcId="{4EB4B213-DE9F-4153-B7E4-C0C7B7AFCFDB}" destId="{BAA17D65-F1D5-437A-AC1C-FAF5C6253A6B}" srcOrd="0" destOrd="0" presId="urn:microsoft.com/office/officeart/2005/8/layout/hierarchy2"/>
    <dgm:cxn modelId="{B1FFC180-DDAD-435C-B973-B572F1353D75}" type="presParOf" srcId="{BAA17D65-F1D5-437A-AC1C-FAF5C6253A6B}" destId="{4C61724F-64F0-44C3-B8F3-C0167821A8B0}" srcOrd="0" destOrd="0" presId="urn:microsoft.com/office/officeart/2005/8/layout/hierarchy2"/>
    <dgm:cxn modelId="{6570DC29-EA58-4614-8FAD-03E7A7DF7EDC}" type="presParOf" srcId="{4EB4B213-DE9F-4153-B7E4-C0C7B7AFCFDB}" destId="{C1010E7D-C680-4C22-8D08-0FE01148FF65}" srcOrd="1" destOrd="0" presId="urn:microsoft.com/office/officeart/2005/8/layout/hierarchy2"/>
    <dgm:cxn modelId="{793B4919-6CB6-488C-BE9B-BC54C5B00FAD}" type="presParOf" srcId="{C1010E7D-C680-4C22-8D08-0FE01148FF65}" destId="{E3BC29FB-B354-4F97-8842-61DEE43E7662}" srcOrd="0" destOrd="0" presId="urn:microsoft.com/office/officeart/2005/8/layout/hierarchy2"/>
    <dgm:cxn modelId="{F9ACC9DE-2B85-453C-AD96-9668BFFA8F9A}" type="presParOf" srcId="{C1010E7D-C680-4C22-8D08-0FE01148FF65}" destId="{1617E10C-7203-4126-8357-3B7923876F85}" srcOrd="1" destOrd="0" presId="urn:microsoft.com/office/officeart/2005/8/layout/hierarchy2"/>
    <dgm:cxn modelId="{5C44BA28-4EB7-4724-A78D-9EA51A62C154}" type="presParOf" srcId="{1617E10C-7203-4126-8357-3B7923876F85}" destId="{4F1A18F5-8127-4ADD-9E2F-CDAD1AE1C12F}" srcOrd="0" destOrd="0" presId="urn:microsoft.com/office/officeart/2005/8/layout/hierarchy2"/>
    <dgm:cxn modelId="{8F60536F-687A-45C6-96BB-5A1A4F83A94E}" type="presParOf" srcId="{4F1A18F5-8127-4ADD-9E2F-CDAD1AE1C12F}" destId="{627B5D53-CBFA-4BB3-93A9-C65199E1786B}" srcOrd="0" destOrd="0" presId="urn:microsoft.com/office/officeart/2005/8/layout/hierarchy2"/>
    <dgm:cxn modelId="{392277F2-0428-4EC2-AF55-291BA0BD7158}" type="presParOf" srcId="{1617E10C-7203-4126-8357-3B7923876F85}" destId="{AF73DF96-2AD8-4349-B047-678B44A22592}" srcOrd="1" destOrd="0" presId="urn:microsoft.com/office/officeart/2005/8/layout/hierarchy2"/>
    <dgm:cxn modelId="{07347742-ED2C-4026-AD17-384820DB3D25}" type="presParOf" srcId="{AF73DF96-2AD8-4349-B047-678B44A22592}" destId="{C67C5B6C-7DC8-4544-A438-5F280F31117A}" srcOrd="0" destOrd="0" presId="urn:microsoft.com/office/officeart/2005/8/layout/hierarchy2"/>
    <dgm:cxn modelId="{56CA95E2-972F-4B42-AB4B-A24452E69CFC}" type="presParOf" srcId="{AF73DF96-2AD8-4349-B047-678B44A22592}" destId="{E93E5029-9ECA-4C3D-BF38-E2F9B3832DCE}" srcOrd="1" destOrd="0" presId="urn:microsoft.com/office/officeart/2005/8/layout/hierarchy2"/>
    <dgm:cxn modelId="{74C27740-A1FB-4450-B8A8-7E09CDC1493D}" type="presParOf" srcId="{E93E5029-9ECA-4C3D-BF38-E2F9B3832DCE}" destId="{F0B99C7E-388E-4A18-87CA-FDAC41FE8D7E}" srcOrd="0" destOrd="0" presId="urn:microsoft.com/office/officeart/2005/8/layout/hierarchy2"/>
    <dgm:cxn modelId="{0FBE7CCD-C882-41DC-AF2F-AF4D433AE965}" type="presParOf" srcId="{F0B99C7E-388E-4A18-87CA-FDAC41FE8D7E}" destId="{395AD05B-FE4C-4115-A073-EB2E9B98A326}" srcOrd="0" destOrd="0" presId="urn:microsoft.com/office/officeart/2005/8/layout/hierarchy2"/>
    <dgm:cxn modelId="{7E605F6D-384D-4225-A7BD-CDFC8A094103}" type="presParOf" srcId="{E93E5029-9ECA-4C3D-BF38-E2F9B3832DCE}" destId="{C618E2F6-7856-4213-8AFF-396F2DED589B}" srcOrd="1" destOrd="0" presId="urn:microsoft.com/office/officeart/2005/8/layout/hierarchy2"/>
    <dgm:cxn modelId="{C6387FE1-8BDB-4F4B-A117-B227558DF09B}" type="presParOf" srcId="{C618E2F6-7856-4213-8AFF-396F2DED589B}" destId="{C314B579-8A98-4BAF-81D9-B2583B99B5E2}" srcOrd="0" destOrd="0" presId="urn:microsoft.com/office/officeart/2005/8/layout/hierarchy2"/>
    <dgm:cxn modelId="{F0489CDB-C9C9-467D-A82F-4D24C8E33DF5}" type="presParOf" srcId="{C618E2F6-7856-4213-8AFF-396F2DED589B}" destId="{86A8855C-B190-4934-9464-0BE951F1ADEE}" srcOrd="1" destOrd="0" presId="urn:microsoft.com/office/officeart/2005/8/layout/hierarchy2"/>
    <dgm:cxn modelId="{C6544ABF-62DC-4A52-AC44-9F1C97A72294}" type="presParOf" srcId="{9872A1F9-99D8-4960-8430-28CA4B28E40D}" destId="{D2CF4FEF-764F-4AE0-96DB-03D9FDED7E80}" srcOrd="2" destOrd="0" presId="urn:microsoft.com/office/officeart/2005/8/layout/hierarchy2"/>
    <dgm:cxn modelId="{E49D73D7-8DAF-4D57-8E1C-37C1069DCEA3}" type="presParOf" srcId="{D2CF4FEF-764F-4AE0-96DB-03D9FDED7E80}" destId="{F06DF63C-55BB-4775-9ADD-BB50A4D3C7D6}" srcOrd="0" destOrd="0" presId="urn:microsoft.com/office/officeart/2005/8/layout/hierarchy2"/>
    <dgm:cxn modelId="{16F69B81-F393-40FB-85B8-26A7EA9969ED}" type="presParOf" srcId="{9872A1F9-99D8-4960-8430-28CA4B28E40D}" destId="{2D1F6D81-6D86-4459-8C08-E1A38D7215E7}" srcOrd="3" destOrd="0" presId="urn:microsoft.com/office/officeart/2005/8/layout/hierarchy2"/>
    <dgm:cxn modelId="{D5986BEE-AA64-4FFA-83C2-3A9E91190937}" type="presParOf" srcId="{2D1F6D81-6D86-4459-8C08-E1A38D7215E7}" destId="{837913A8-0C66-4374-BD76-FB87AC563BD0}" srcOrd="0" destOrd="0" presId="urn:microsoft.com/office/officeart/2005/8/layout/hierarchy2"/>
    <dgm:cxn modelId="{BFFE71CE-D4EC-40FC-9223-3E49958CDE96}" type="presParOf" srcId="{2D1F6D81-6D86-4459-8C08-E1A38D7215E7}" destId="{7044F467-05D7-417E-A642-7EF564F39D3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358305-E633-4EAF-BE73-444B4585D6AF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B4B63035-F24D-4D05-A111-349376BE2505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Datenson-dierung Proszessdaten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05.04.2023)</a:t>
          </a:r>
        </a:p>
      </dgm:t>
    </dgm:pt>
    <dgm:pt modelId="{90EC2984-374E-481C-AE0B-3901BD4A83AA}" type="parTrans" cxnId="{30F99C34-9035-497E-85F7-29B0CFEE550D}">
      <dgm:prSet/>
      <dgm:spPr/>
      <dgm:t>
        <a:bodyPr/>
        <a:lstStyle/>
        <a:p>
          <a:endParaRPr lang="de-DE"/>
        </a:p>
      </dgm:t>
    </dgm:pt>
    <dgm:pt modelId="{58CEA2AE-461D-4E20-AF71-1A46605971C4}" type="sibTrans" cxnId="{30F99C34-9035-497E-85F7-29B0CFEE550D}">
      <dgm:prSet/>
      <dgm:spPr/>
      <dgm:t>
        <a:bodyPr/>
        <a:lstStyle/>
        <a:p>
          <a:endParaRPr lang="de-DE"/>
        </a:p>
      </dgm:t>
    </dgm:pt>
    <dgm:pt modelId="{B180C3FE-5AFE-4810-B258-57BA516FAA0C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Tabellen formatieren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15.06.2023)</a:t>
          </a:r>
        </a:p>
      </dgm:t>
    </dgm:pt>
    <dgm:pt modelId="{9645C3E3-2E6A-4F02-8BFF-685DFABD3180}" type="parTrans" cxnId="{AEED561B-4EEA-43D0-8AC7-29EB2D6AF8FC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CDD4929B-22CC-477B-A4B4-2D9DC7BB4E72}" type="sibTrans" cxnId="{AEED561B-4EEA-43D0-8AC7-29EB2D6AF8FC}">
      <dgm:prSet/>
      <dgm:spPr/>
      <dgm:t>
        <a:bodyPr/>
        <a:lstStyle/>
        <a:p>
          <a:endParaRPr lang="de-DE"/>
        </a:p>
      </dgm:t>
    </dgm:pt>
    <dgm:pt modelId="{ECAE92A4-85EF-4E88-81BF-D8FB5CB6A4B1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Datensondier-ung Amtliche Statistik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07.05.2023)</a:t>
          </a:r>
        </a:p>
      </dgm:t>
    </dgm:pt>
    <dgm:pt modelId="{985189E9-CB16-4EAF-AD11-7B7EEE14304B}" type="parTrans" cxnId="{258C9B45-9AAB-4348-B817-B5F6ED2E032A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54BC23F6-0C12-4405-94E3-906A8128A1DE}" type="sibTrans" cxnId="{258C9B45-9AAB-4348-B817-B5F6ED2E032A}">
      <dgm:prSet/>
      <dgm:spPr/>
      <dgm:t>
        <a:bodyPr/>
        <a:lstStyle/>
        <a:p>
          <a:endParaRPr lang="de-DE"/>
        </a:p>
      </dgm:t>
    </dgm:pt>
    <dgm:pt modelId="{E0AAF2B9-CDA7-4187-B31E-500BE9C5230A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Plausibilität prüfen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30.06.2023)</a:t>
          </a:r>
        </a:p>
      </dgm:t>
    </dgm:pt>
    <dgm:pt modelId="{3E12AE05-74E1-4BC3-A958-8B335B13A7DC}" type="parTrans" cxnId="{06C52818-5349-4E2C-822B-0967E9D628C9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E344FF8F-8764-49E8-88FE-E93BC6CC3908}" type="sibTrans" cxnId="{06C52818-5349-4E2C-822B-0967E9D628C9}">
      <dgm:prSet/>
      <dgm:spPr/>
      <dgm:t>
        <a:bodyPr/>
        <a:lstStyle/>
        <a:p>
          <a:endParaRPr lang="de-DE"/>
        </a:p>
      </dgm:t>
    </dgm:pt>
    <dgm:pt modelId="{958BA3BA-124F-45A9-AB05-D759B83678D0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Schreibweisen standardi-sieren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30.05.2023)</a:t>
          </a:r>
        </a:p>
      </dgm:t>
    </dgm:pt>
    <dgm:pt modelId="{2D4DDA96-FC2D-4DD9-9FE2-D4023DF9D684}" type="parTrans" cxnId="{E4A89837-B07E-4A59-80C0-DC2EC7569334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A74BD645-4312-461A-8103-CB3C0ABA1A72}" type="sibTrans" cxnId="{E4A89837-B07E-4A59-80C0-DC2EC7569334}">
      <dgm:prSet/>
      <dgm:spPr/>
      <dgm:t>
        <a:bodyPr/>
        <a:lstStyle/>
        <a:p>
          <a:endParaRPr lang="de-DE"/>
        </a:p>
      </dgm:t>
    </dgm:pt>
    <dgm:pt modelId="{C9381C77-AFD5-4917-9D21-5E0435856963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Digramme erstellen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15.07.2023)</a:t>
          </a:r>
        </a:p>
      </dgm:t>
    </dgm:pt>
    <dgm:pt modelId="{C1CB332F-A516-4D9E-871D-24375FD73E40}" type="parTrans" cxnId="{380A1CC2-06B7-404B-894A-6FAADA92C4FE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D8C14F8A-E1BB-4AC4-A3F1-B7A79EE4DE24}" type="sibTrans" cxnId="{380A1CC2-06B7-404B-894A-6FAADA92C4FE}">
      <dgm:prSet/>
      <dgm:spPr/>
      <dgm:t>
        <a:bodyPr/>
        <a:lstStyle/>
        <a:p>
          <a:endParaRPr lang="de-DE"/>
        </a:p>
      </dgm:t>
    </dgm:pt>
    <dgm:pt modelId="{42944650-0CD9-4566-907F-4E025C1A1F86}">
      <dgm:prSet phldrT="[Text]" custT="1"/>
      <dgm:spPr>
        <a:noFill/>
        <a:ln>
          <a:solidFill>
            <a:schemeClr val="accent3"/>
          </a:solidFill>
        </a:ln>
      </dgm:spPr>
      <dgm:t>
        <a:bodyPr/>
        <a:lstStyle/>
        <a:p>
          <a:r>
            <a:rPr lang="de-DE" sz="9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Ergebnisse mit Fachexperten diskutieren</a:t>
          </a:r>
        </a:p>
        <a:p>
          <a:r>
            <a:rPr lang="de-DE" sz="90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30.07.2023)</a:t>
          </a:r>
        </a:p>
      </dgm:t>
    </dgm:pt>
    <dgm:pt modelId="{F06CCC9A-4277-4AA9-9603-0513210DEF00}" type="parTrans" cxnId="{CB04AA8C-6AC4-41AF-AD54-D03721E1AC4A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DC2F247F-53E5-41F4-AF17-D46335085F9C}" type="sibTrans" cxnId="{CB04AA8C-6AC4-41AF-AD54-D03721E1AC4A}">
      <dgm:prSet/>
      <dgm:spPr/>
      <dgm:t>
        <a:bodyPr/>
        <a:lstStyle/>
        <a:p>
          <a:endParaRPr lang="de-DE"/>
        </a:p>
      </dgm:t>
    </dgm:pt>
    <dgm:pt modelId="{24DD4314-5485-448D-8E85-82AA1B516BC4}">
      <dgm:prSet phldrT="[Text]" custT="1"/>
      <dgm:spPr>
        <a:noFill/>
        <a:ln>
          <a:solidFill>
            <a:schemeClr val="accent2"/>
          </a:solidFill>
        </a:ln>
      </dgm:spPr>
      <dgm:t>
        <a:bodyPr/>
        <a:lstStyle/>
        <a:p>
          <a:r>
            <a:rPr lang="de-DE" sz="1200" b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Datenerhebung für den Bildungsbericht</a:t>
          </a:r>
        </a:p>
        <a:p>
          <a:r>
            <a:rPr lang="de-DE" sz="1200" b="0" i="1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15.08.2023)</a:t>
          </a:r>
          <a:endParaRPr lang="de-DE" sz="900" b="0" i="1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gm:t>
    </dgm:pt>
    <dgm:pt modelId="{018B4B6E-C67A-4654-ACE6-6D3BE7A76307}" type="parTrans" cxnId="{C8B114CE-BDC5-4AAD-B9E9-CE4E69F6FC8A}">
      <dgm:prSet/>
      <dgm:spPr>
        <a:noFill/>
        <a:ln>
          <a:solidFill>
            <a:schemeClr val="accent2"/>
          </a:solidFill>
        </a:ln>
      </dgm:spPr>
      <dgm:t>
        <a:bodyPr/>
        <a:lstStyle/>
        <a:p>
          <a:endParaRPr lang="de-DE">
            <a:solidFill>
              <a:sysClr val="windowText" lastClr="000000"/>
            </a:solidFill>
          </a:endParaRPr>
        </a:p>
      </dgm:t>
    </dgm:pt>
    <dgm:pt modelId="{F03007DD-9F86-47ED-AC4D-A48B87788209}" type="sibTrans" cxnId="{C8B114CE-BDC5-4AAD-B9E9-CE4E69F6FC8A}">
      <dgm:prSet/>
      <dgm:spPr/>
      <dgm:t>
        <a:bodyPr/>
        <a:lstStyle/>
        <a:p>
          <a:endParaRPr lang="de-DE"/>
        </a:p>
      </dgm:t>
    </dgm:pt>
    <dgm:pt modelId="{DEDD0BA2-FD58-4A2B-B72A-5FBC77D84AFC}" type="pres">
      <dgm:prSet presAssocID="{4D358305-E633-4EAF-BE73-444B4585D6A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65F611A6-DBBA-4DBE-A231-659F8A97850F}" type="pres">
      <dgm:prSet presAssocID="{B4B63035-F24D-4D05-A111-349376BE2505}" presName="root1" presStyleCnt="0"/>
      <dgm:spPr/>
    </dgm:pt>
    <dgm:pt modelId="{659EDE14-50C6-4328-BA09-E6740F3CBB45}" type="pres">
      <dgm:prSet presAssocID="{B4B63035-F24D-4D05-A111-349376BE2505}" presName="LevelOneTextNode" presStyleLbl="node0" presStyleIdx="0" presStyleCnt="1" custScaleY="204031">
        <dgm:presLayoutVars>
          <dgm:chPref val="3"/>
        </dgm:presLayoutVars>
      </dgm:prSet>
      <dgm:spPr/>
    </dgm:pt>
    <dgm:pt modelId="{DFA6C39A-7AB3-4519-9BA2-FE11E87146A3}" type="pres">
      <dgm:prSet presAssocID="{B4B63035-F24D-4D05-A111-349376BE2505}" presName="level2hierChild" presStyleCnt="0"/>
      <dgm:spPr/>
    </dgm:pt>
    <dgm:pt modelId="{7612535E-E04D-486E-9CF9-39C7ED7E11C2}" type="pres">
      <dgm:prSet presAssocID="{985189E9-CB16-4EAF-AD11-7B7EEE14304B}" presName="conn2-1" presStyleLbl="parChTrans1D2" presStyleIdx="0" presStyleCnt="1"/>
      <dgm:spPr/>
    </dgm:pt>
    <dgm:pt modelId="{6040EAD9-8EBD-4341-9B44-DB8A045D2655}" type="pres">
      <dgm:prSet presAssocID="{985189E9-CB16-4EAF-AD11-7B7EEE14304B}" presName="connTx" presStyleLbl="parChTrans1D2" presStyleIdx="0" presStyleCnt="1"/>
      <dgm:spPr/>
    </dgm:pt>
    <dgm:pt modelId="{2ADB7A1C-641C-4E70-939A-6458380D96A9}" type="pres">
      <dgm:prSet presAssocID="{ECAE92A4-85EF-4E88-81BF-D8FB5CB6A4B1}" presName="root2" presStyleCnt="0"/>
      <dgm:spPr/>
    </dgm:pt>
    <dgm:pt modelId="{F68D72A5-102C-4B11-9D67-B3E5B6443E8D}" type="pres">
      <dgm:prSet presAssocID="{ECAE92A4-85EF-4E88-81BF-D8FB5CB6A4B1}" presName="LevelTwoTextNode" presStyleLbl="node2" presStyleIdx="0" presStyleCnt="1" custScaleY="204031">
        <dgm:presLayoutVars>
          <dgm:chPref val="3"/>
        </dgm:presLayoutVars>
      </dgm:prSet>
      <dgm:spPr/>
    </dgm:pt>
    <dgm:pt modelId="{8EC950D2-EEB7-4574-8C98-58FBB8B293A3}" type="pres">
      <dgm:prSet presAssocID="{ECAE92A4-85EF-4E88-81BF-D8FB5CB6A4B1}" presName="level3hierChild" presStyleCnt="0"/>
      <dgm:spPr/>
    </dgm:pt>
    <dgm:pt modelId="{AAB80143-1AA1-4AD9-8A86-670A00E0BF6C}" type="pres">
      <dgm:prSet presAssocID="{2D4DDA96-FC2D-4DD9-9FE2-D4023DF9D684}" presName="conn2-1" presStyleLbl="parChTrans1D3" presStyleIdx="0" presStyleCnt="1"/>
      <dgm:spPr/>
    </dgm:pt>
    <dgm:pt modelId="{D05F8732-1166-4286-8261-966D46E95C8E}" type="pres">
      <dgm:prSet presAssocID="{2D4DDA96-FC2D-4DD9-9FE2-D4023DF9D684}" presName="connTx" presStyleLbl="parChTrans1D3" presStyleIdx="0" presStyleCnt="1"/>
      <dgm:spPr/>
    </dgm:pt>
    <dgm:pt modelId="{02FA9ADC-CB0B-4BED-BA86-FA76C686B840}" type="pres">
      <dgm:prSet presAssocID="{958BA3BA-124F-45A9-AB05-D759B83678D0}" presName="root2" presStyleCnt="0"/>
      <dgm:spPr/>
    </dgm:pt>
    <dgm:pt modelId="{22BD0D06-06D7-4E26-A16D-A70AD9AFD85F}" type="pres">
      <dgm:prSet presAssocID="{958BA3BA-124F-45A9-AB05-D759B83678D0}" presName="LevelTwoTextNode" presStyleLbl="node3" presStyleIdx="0" presStyleCnt="1" custScaleY="204031">
        <dgm:presLayoutVars>
          <dgm:chPref val="3"/>
        </dgm:presLayoutVars>
      </dgm:prSet>
      <dgm:spPr/>
    </dgm:pt>
    <dgm:pt modelId="{9872A1F9-99D8-4960-8430-28CA4B28E40D}" type="pres">
      <dgm:prSet presAssocID="{958BA3BA-124F-45A9-AB05-D759B83678D0}" presName="level3hierChild" presStyleCnt="0"/>
      <dgm:spPr/>
    </dgm:pt>
    <dgm:pt modelId="{26D1F9C0-2531-4295-8AA5-2B2DF236B5B0}" type="pres">
      <dgm:prSet presAssocID="{9645C3E3-2E6A-4F02-8BFF-685DFABD3180}" presName="conn2-1" presStyleLbl="parChTrans1D4" presStyleIdx="0" presStyleCnt="5"/>
      <dgm:spPr/>
    </dgm:pt>
    <dgm:pt modelId="{AA85E5EA-7150-4B81-922E-D3B19DF7940E}" type="pres">
      <dgm:prSet presAssocID="{9645C3E3-2E6A-4F02-8BFF-685DFABD3180}" presName="connTx" presStyleLbl="parChTrans1D4" presStyleIdx="0" presStyleCnt="5"/>
      <dgm:spPr/>
    </dgm:pt>
    <dgm:pt modelId="{6FC75668-19D1-47D9-AAE1-EEB655EC5147}" type="pres">
      <dgm:prSet presAssocID="{B180C3FE-5AFE-4810-B258-57BA516FAA0C}" presName="root2" presStyleCnt="0"/>
      <dgm:spPr/>
    </dgm:pt>
    <dgm:pt modelId="{E4DE222B-FC59-4E81-B691-E7B9CDC9C157}" type="pres">
      <dgm:prSet presAssocID="{B180C3FE-5AFE-4810-B258-57BA516FAA0C}" presName="LevelTwoTextNode" presStyleLbl="node4" presStyleIdx="0" presStyleCnt="5" custScaleY="204031">
        <dgm:presLayoutVars>
          <dgm:chPref val="3"/>
        </dgm:presLayoutVars>
      </dgm:prSet>
      <dgm:spPr/>
    </dgm:pt>
    <dgm:pt modelId="{4EB4B213-DE9F-4153-B7E4-C0C7B7AFCFDB}" type="pres">
      <dgm:prSet presAssocID="{B180C3FE-5AFE-4810-B258-57BA516FAA0C}" presName="level3hierChild" presStyleCnt="0"/>
      <dgm:spPr/>
    </dgm:pt>
    <dgm:pt modelId="{BAA17D65-F1D5-437A-AC1C-FAF5C6253A6B}" type="pres">
      <dgm:prSet presAssocID="{C1CB332F-A516-4D9E-871D-24375FD73E40}" presName="conn2-1" presStyleLbl="parChTrans1D4" presStyleIdx="1" presStyleCnt="5"/>
      <dgm:spPr/>
    </dgm:pt>
    <dgm:pt modelId="{4C61724F-64F0-44C3-B8F3-C0167821A8B0}" type="pres">
      <dgm:prSet presAssocID="{C1CB332F-A516-4D9E-871D-24375FD73E40}" presName="connTx" presStyleLbl="parChTrans1D4" presStyleIdx="1" presStyleCnt="5"/>
      <dgm:spPr/>
    </dgm:pt>
    <dgm:pt modelId="{C1010E7D-C680-4C22-8D08-0FE01148FF65}" type="pres">
      <dgm:prSet presAssocID="{C9381C77-AFD5-4917-9D21-5E0435856963}" presName="root2" presStyleCnt="0"/>
      <dgm:spPr/>
    </dgm:pt>
    <dgm:pt modelId="{E3BC29FB-B354-4F97-8842-61DEE43E7662}" type="pres">
      <dgm:prSet presAssocID="{C9381C77-AFD5-4917-9D21-5E0435856963}" presName="LevelTwoTextNode" presStyleLbl="node4" presStyleIdx="1" presStyleCnt="5" custScaleY="204031">
        <dgm:presLayoutVars>
          <dgm:chPref val="3"/>
        </dgm:presLayoutVars>
      </dgm:prSet>
      <dgm:spPr/>
    </dgm:pt>
    <dgm:pt modelId="{1617E10C-7203-4126-8357-3B7923876F85}" type="pres">
      <dgm:prSet presAssocID="{C9381C77-AFD5-4917-9D21-5E0435856963}" presName="level3hierChild" presStyleCnt="0"/>
      <dgm:spPr/>
    </dgm:pt>
    <dgm:pt modelId="{4F1A18F5-8127-4ADD-9E2F-CDAD1AE1C12F}" type="pres">
      <dgm:prSet presAssocID="{F06CCC9A-4277-4AA9-9603-0513210DEF00}" presName="conn2-1" presStyleLbl="parChTrans1D4" presStyleIdx="2" presStyleCnt="5"/>
      <dgm:spPr/>
    </dgm:pt>
    <dgm:pt modelId="{627B5D53-CBFA-4BB3-93A9-C65199E1786B}" type="pres">
      <dgm:prSet presAssocID="{F06CCC9A-4277-4AA9-9603-0513210DEF00}" presName="connTx" presStyleLbl="parChTrans1D4" presStyleIdx="2" presStyleCnt="5"/>
      <dgm:spPr/>
    </dgm:pt>
    <dgm:pt modelId="{AF73DF96-2AD8-4349-B047-678B44A22592}" type="pres">
      <dgm:prSet presAssocID="{42944650-0CD9-4566-907F-4E025C1A1F86}" presName="root2" presStyleCnt="0"/>
      <dgm:spPr/>
    </dgm:pt>
    <dgm:pt modelId="{C67C5B6C-7DC8-4544-A438-5F280F31117A}" type="pres">
      <dgm:prSet presAssocID="{42944650-0CD9-4566-907F-4E025C1A1F86}" presName="LevelTwoTextNode" presStyleLbl="node4" presStyleIdx="2" presStyleCnt="5" custScaleY="204031">
        <dgm:presLayoutVars>
          <dgm:chPref val="3"/>
        </dgm:presLayoutVars>
      </dgm:prSet>
      <dgm:spPr/>
    </dgm:pt>
    <dgm:pt modelId="{E93E5029-9ECA-4C3D-BF38-E2F9B3832DCE}" type="pres">
      <dgm:prSet presAssocID="{42944650-0CD9-4566-907F-4E025C1A1F86}" presName="level3hierChild" presStyleCnt="0"/>
      <dgm:spPr/>
    </dgm:pt>
    <dgm:pt modelId="{F0B99C7E-388E-4A18-87CA-FDAC41FE8D7E}" type="pres">
      <dgm:prSet presAssocID="{018B4B6E-C67A-4654-ACE6-6D3BE7A76307}" presName="conn2-1" presStyleLbl="parChTrans1D4" presStyleIdx="3" presStyleCnt="5"/>
      <dgm:spPr/>
    </dgm:pt>
    <dgm:pt modelId="{395AD05B-FE4C-4115-A073-EB2E9B98A326}" type="pres">
      <dgm:prSet presAssocID="{018B4B6E-C67A-4654-ACE6-6D3BE7A76307}" presName="connTx" presStyleLbl="parChTrans1D4" presStyleIdx="3" presStyleCnt="5"/>
      <dgm:spPr/>
    </dgm:pt>
    <dgm:pt modelId="{C618E2F6-7856-4213-8AFF-396F2DED589B}" type="pres">
      <dgm:prSet presAssocID="{24DD4314-5485-448D-8E85-82AA1B516BC4}" presName="root2" presStyleCnt="0"/>
      <dgm:spPr/>
    </dgm:pt>
    <dgm:pt modelId="{C314B579-8A98-4BAF-81D9-B2583B99B5E2}" type="pres">
      <dgm:prSet presAssocID="{24DD4314-5485-448D-8E85-82AA1B516BC4}" presName="LevelTwoTextNode" presStyleLbl="node4" presStyleIdx="3" presStyleCnt="5" custScaleX="157661" custScaleY="302268">
        <dgm:presLayoutVars>
          <dgm:chPref val="3"/>
        </dgm:presLayoutVars>
      </dgm:prSet>
      <dgm:spPr/>
    </dgm:pt>
    <dgm:pt modelId="{86A8855C-B190-4934-9464-0BE951F1ADEE}" type="pres">
      <dgm:prSet presAssocID="{24DD4314-5485-448D-8E85-82AA1B516BC4}" presName="level3hierChild" presStyleCnt="0"/>
      <dgm:spPr/>
    </dgm:pt>
    <dgm:pt modelId="{D2CF4FEF-764F-4AE0-96DB-03D9FDED7E80}" type="pres">
      <dgm:prSet presAssocID="{3E12AE05-74E1-4BC3-A958-8B335B13A7DC}" presName="conn2-1" presStyleLbl="parChTrans1D4" presStyleIdx="4" presStyleCnt="5"/>
      <dgm:spPr/>
    </dgm:pt>
    <dgm:pt modelId="{F06DF63C-55BB-4775-9ADD-BB50A4D3C7D6}" type="pres">
      <dgm:prSet presAssocID="{3E12AE05-74E1-4BC3-A958-8B335B13A7DC}" presName="connTx" presStyleLbl="parChTrans1D4" presStyleIdx="4" presStyleCnt="5"/>
      <dgm:spPr/>
    </dgm:pt>
    <dgm:pt modelId="{2D1F6D81-6D86-4459-8C08-E1A38D7215E7}" type="pres">
      <dgm:prSet presAssocID="{E0AAF2B9-CDA7-4187-B31E-500BE9C5230A}" presName="root2" presStyleCnt="0"/>
      <dgm:spPr/>
    </dgm:pt>
    <dgm:pt modelId="{837913A8-0C66-4374-BD76-FB87AC563BD0}" type="pres">
      <dgm:prSet presAssocID="{E0AAF2B9-CDA7-4187-B31E-500BE9C5230A}" presName="LevelTwoTextNode" presStyleLbl="node4" presStyleIdx="4" presStyleCnt="5" custScaleY="204031">
        <dgm:presLayoutVars>
          <dgm:chPref val="3"/>
        </dgm:presLayoutVars>
      </dgm:prSet>
      <dgm:spPr/>
    </dgm:pt>
    <dgm:pt modelId="{7044F467-05D7-417E-A642-7EF564F39D3A}" type="pres">
      <dgm:prSet presAssocID="{E0AAF2B9-CDA7-4187-B31E-500BE9C5230A}" presName="level3hierChild" presStyleCnt="0"/>
      <dgm:spPr/>
    </dgm:pt>
  </dgm:ptLst>
  <dgm:cxnLst>
    <dgm:cxn modelId="{C69F1803-97F0-42F8-8D8C-7198969202F1}" type="presOf" srcId="{985189E9-CB16-4EAF-AD11-7B7EEE14304B}" destId="{7612535E-E04D-486E-9CF9-39C7ED7E11C2}" srcOrd="0" destOrd="0" presId="urn:microsoft.com/office/officeart/2005/8/layout/hierarchy2"/>
    <dgm:cxn modelId="{14D10709-1AB8-4DEC-91A1-75E714889C36}" type="presOf" srcId="{2D4DDA96-FC2D-4DD9-9FE2-D4023DF9D684}" destId="{AAB80143-1AA1-4AD9-8A86-670A00E0BF6C}" srcOrd="0" destOrd="0" presId="urn:microsoft.com/office/officeart/2005/8/layout/hierarchy2"/>
    <dgm:cxn modelId="{86CD3617-EEE9-401C-AF71-AFE34CB7A392}" type="presOf" srcId="{C1CB332F-A516-4D9E-871D-24375FD73E40}" destId="{BAA17D65-F1D5-437A-AC1C-FAF5C6253A6B}" srcOrd="0" destOrd="0" presId="urn:microsoft.com/office/officeart/2005/8/layout/hierarchy2"/>
    <dgm:cxn modelId="{06C52818-5349-4E2C-822B-0967E9D628C9}" srcId="{958BA3BA-124F-45A9-AB05-D759B83678D0}" destId="{E0AAF2B9-CDA7-4187-B31E-500BE9C5230A}" srcOrd="1" destOrd="0" parTransId="{3E12AE05-74E1-4BC3-A958-8B335B13A7DC}" sibTransId="{E344FF8F-8764-49E8-88FE-E93BC6CC3908}"/>
    <dgm:cxn modelId="{AEED561B-4EEA-43D0-8AC7-29EB2D6AF8FC}" srcId="{958BA3BA-124F-45A9-AB05-D759B83678D0}" destId="{B180C3FE-5AFE-4810-B258-57BA516FAA0C}" srcOrd="0" destOrd="0" parTransId="{9645C3E3-2E6A-4F02-8BFF-685DFABD3180}" sibTransId="{CDD4929B-22CC-477B-A4B4-2D9DC7BB4E72}"/>
    <dgm:cxn modelId="{8E75841E-9238-4DE7-9897-9C9FE8D381CC}" type="presOf" srcId="{C9381C77-AFD5-4917-9D21-5E0435856963}" destId="{E3BC29FB-B354-4F97-8842-61DEE43E7662}" srcOrd="0" destOrd="0" presId="urn:microsoft.com/office/officeart/2005/8/layout/hierarchy2"/>
    <dgm:cxn modelId="{7F094F25-A427-4597-A153-FE2592B5C78E}" type="presOf" srcId="{3E12AE05-74E1-4BC3-A958-8B335B13A7DC}" destId="{D2CF4FEF-764F-4AE0-96DB-03D9FDED7E80}" srcOrd="0" destOrd="0" presId="urn:microsoft.com/office/officeart/2005/8/layout/hierarchy2"/>
    <dgm:cxn modelId="{6F12722E-79BD-4F2B-88EB-B3A3E1DB93A7}" type="presOf" srcId="{2D4DDA96-FC2D-4DD9-9FE2-D4023DF9D684}" destId="{D05F8732-1166-4286-8261-966D46E95C8E}" srcOrd="1" destOrd="0" presId="urn:microsoft.com/office/officeart/2005/8/layout/hierarchy2"/>
    <dgm:cxn modelId="{30F99C34-9035-497E-85F7-29B0CFEE550D}" srcId="{4D358305-E633-4EAF-BE73-444B4585D6AF}" destId="{B4B63035-F24D-4D05-A111-349376BE2505}" srcOrd="0" destOrd="0" parTransId="{90EC2984-374E-481C-AE0B-3901BD4A83AA}" sibTransId="{58CEA2AE-461D-4E20-AF71-1A46605971C4}"/>
    <dgm:cxn modelId="{E4A89837-B07E-4A59-80C0-DC2EC7569334}" srcId="{ECAE92A4-85EF-4E88-81BF-D8FB5CB6A4B1}" destId="{958BA3BA-124F-45A9-AB05-D759B83678D0}" srcOrd="0" destOrd="0" parTransId="{2D4DDA96-FC2D-4DD9-9FE2-D4023DF9D684}" sibTransId="{A74BD645-4312-461A-8103-CB3C0ABA1A72}"/>
    <dgm:cxn modelId="{A192C239-E89B-4E4A-827F-86D7F10A511E}" type="presOf" srcId="{985189E9-CB16-4EAF-AD11-7B7EEE14304B}" destId="{6040EAD9-8EBD-4341-9B44-DB8A045D2655}" srcOrd="1" destOrd="0" presId="urn:microsoft.com/office/officeart/2005/8/layout/hierarchy2"/>
    <dgm:cxn modelId="{CFE2F03A-7BB2-423C-866E-3F620768E606}" type="presOf" srcId="{F06CCC9A-4277-4AA9-9603-0513210DEF00}" destId="{627B5D53-CBFA-4BB3-93A9-C65199E1786B}" srcOrd="1" destOrd="0" presId="urn:microsoft.com/office/officeart/2005/8/layout/hierarchy2"/>
    <dgm:cxn modelId="{4E55E43E-20D6-4F3B-BE5D-4D57BC6B1245}" type="presOf" srcId="{B180C3FE-5AFE-4810-B258-57BA516FAA0C}" destId="{E4DE222B-FC59-4E81-B691-E7B9CDC9C157}" srcOrd="0" destOrd="0" presId="urn:microsoft.com/office/officeart/2005/8/layout/hierarchy2"/>
    <dgm:cxn modelId="{258C9B45-9AAB-4348-B817-B5F6ED2E032A}" srcId="{B4B63035-F24D-4D05-A111-349376BE2505}" destId="{ECAE92A4-85EF-4E88-81BF-D8FB5CB6A4B1}" srcOrd="0" destOrd="0" parTransId="{985189E9-CB16-4EAF-AD11-7B7EEE14304B}" sibTransId="{54BC23F6-0C12-4405-94E3-906A8128A1DE}"/>
    <dgm:cxn modelId="{BCB3EF6E-3D20-4465-9EC2-F0727B608A04}" type="presOf" srcId="{9645C3E3-2E6A-4F02-8BFF-685DFABD3180}" destId="{AA85E5EA-7150-4B81-922E-D3B19DF7940E}" srcOrd="1" destOrd="0" presId="urn:microsoft.com/office/officeart/2005/8/layout/hierarchy2"/>
    <dgm:cxn modelId="{6E410F81-BA12-4B00-B926-0EBC14A0C451}" type="presOf" srcId="{3E12AE05-74E1-4BC3-A958-8B335B13A7DC}" destId="{F06DF63C-55BB-4775-9ADD-BB50A4D3C7D6}" srcOrd="1" destOrd="0" presId="urn:microsoft.com/office/officeart/2005/8/layout/hierarchy2"/>
    <dgm:cxn modelId="{CB04AA8C-6AC4-41AF-AD54-D03721E1AC4A}" srcId="{C9381C77-AFD5-4917-9D21-5E0435856963}" destId="{42944650-0CD9-4566-907F-4E025C1A1F86}" srcOrd="0" destOrd="0" parTransId="{F06CCC9A-4277-4AA9-9603-0513210DEF00}" sibTransId="{DC2F247F-53E5-41F4-AF17-D46335085F9C}"/>
    <dgm:cxn modelId="{E5C06F95-15F8-4FF9-B3F2-39298F22D0FC}" type="presOf" srcId="{958BA3BA-124F-45A9-AB05-D759B83678D0}" destId="{22BD0D06-06D7-4E26-A16D-A70AD9AFD85F}" srcOrd="0" destOrd="0" presId="urn:microsoft.com/office/officeart/2005/8/layout/hierarchy2"/>
    <dgm:cxn modelId="{C7DAC695-7470-4034-8D34-4E4BF33A7DFA}" type="presOf" srcId="{4D358305-E633-4EAF-BE73-444B4585D6AF}" destId="{DEDD0BA2-FD58-4A2B-B72A-5FBC77D84AFC}" srcOrd="0" destOrd="0" presId="urn:microsoft.com/office/officeart/2005/8/layout/hierarchy2"/>
    <dgm:cxn modelId="{DC580AA9-2B45-47B3-BF61-5915062731F5}" type="presOf" srcId="{018B4B6E-C67A-4654-ACE6-6D3BE7A76307}" destId="{395AD05B-FE4C-4115-A073-EB2E9B98A326}" srcOrd="1" destOrd="0" presId="urn:microsoft.com/office/officeart/2005/8/layout/hierarchy2"/>
    <dgm:cxn modelId="{58B96DB2-F8E5-4488-8447-C3F3B04B73D3}" type="presOf" srcId="{018B4B6E-C67A-4654-ACE6-6D3BE7A76307}" destId="{F0B99C7E-388E-4A18-87CA-FDAC41FE8D7E}" srcOrd="0" destOrd="0" presId="urn:microsoft.com/office/officeart/2005/8/layout/hierarchy2"/>
    <dgm:cxn modelId="{380A1CC2-06B7-404B-894A-6FAADA92C4FE}" srcId="{B180C3FE-5AFE-4810-B258-57BA516FAA0C}" destId="{C9381C77-AFD5-4917-9D21-5E0435856963}" srcOrd="0" destOrd="0" parTransId="{C1CB332F-A516-4D9E-871D-24375FD73E40}" sibTransId="{D8C14F8A-E1BB-4AC4-A3F1-B7A79EE4DE24}"/>
    <dgm:cxn modelId="{473292C7-B487-4FAC-9F09-FE4E4765FCCC}" type="presOf" srcId="{9645C3E3-2E6A-4F02-8BFF-685DFABD3180}" destId="{26D1F9C0-2531-4295-8AA5-2B2DF236B5B0}" srcOrd="0" destOrd="0" presId="urn:microsoft.com/office/officeart/2005/8/layout/hierarchy2"/>
    <dgm:cxn modelId="{C8B114CE-BDC5-4AAD-B9E9-CE4E69F6FC8A}" srcId="{42944650-0CD9-4566-907F-4E025C1A1F86}" destId="{24DD4314-5485-448D-8E85-82AA1B516BC4}" srcOrd="0" destOrd="0" parTransId="{018B4B6E-C67A-4654-ACE6-6D3BE7A76307}" sibTransId="{F03007DD-9F86-47ED-AC4D-A48B87788209}"/>
    <dgm:cxn modelId="{74D5DAD4-BAD4-44B8-84B4-F85FA7089B3B}" type="presOf" srcId="{C1CB332F-A516-4D9E-871D-24375FD73E40}" destId="{4C61724F-64F0-44C3-B8F3-C0167821A8B0}" srcOrd="1" destOrd="0" presId="urn:microsoft.com/office/officeart/2005/8/layout/hierarchy2"/>
    <dgm:cxn modelId="{6428A4D8-EC96-48CB-910B-3DE07F6989D9}" type="presOf" srcId="{42944650-0CD9-4566-907F-4E025C1A1F86}" destId="{C67C5B6C-7DC8-4544-A438-5F280F31117A}" srcOrd="0" destOrd="0" presId="urn:microsoft.com/office/officeart/2005/8/layout/hierarchy2"/>
    <dgm:cxn modelId="{98AC3DDC-BBE1-4BED-B979-FF2779D178EC}" type="presOf" srcId="{B4B63035-F24D-4D05-A111-349376BE2505}" destId="{659EDE14-50C6-4328-BA09-E6740F3CBB45}" srcOrd="0" destOrd="0" presId="urn:microsoft.com/office/officeart/2005/8/layout/hierarchy2"/>
    <dgm:cxn modelId="{7BAA4EF0-FE42-48B4-903D-74FB4BB24CC4}" type="presOf" srcId="{24DD4314-5485-448D-8E85-82AA1B516BC4}" destId="{C314B579-8A98-4BAF-81D9-B2583B99B5E2}" srcOrd="0" destOrd="0" presId="urn:microsoft.com/office/officeart/2005/8/layout/hierarchy2"/>
    <dgm:cxn modelId="{03B7AFF2-B668-489F-8BBE-BCD1D942654A}" type="presOf" srcId="{F06CCC9A-4277-4AA9-9603-0513210DEF00}" destId="{4F1A18F5-8127-4ADD-9E2F-CDAD1AE1C12F}" srcOrd="0" destOrd="0" presId="urn:microsoft.com/office/officeart/2005/8/layout/hierarchy2"/>
    <dgm:cxn modelId="{127C3CF8-1424-4B94-832C-17291255DC80}" type="presOf" srcId="{ECAE92A4-85EF-4E88-81BF-D8FB5CB6A4B1}" destId="{F68D72A5-102C-4B11-9D67-B3E5B6443E8D}" srcOrd="0" destOrd="0" presId="urn:microsoft.com/office/officeart/2005/8/layout/hierarchy2"/>
    <dgm:cxn modelId="{8F4DAFFF-FBD7-422D-8D07-6B70DB432463}" type="presOf" srcId="{E0AAF2B9-CDA7-4187-B31E-500BE9C5230A}" destId="{837913A8-0C66-4374-BD76-FB87AC563BD0}" srcOrd="0" destOrd="0" presId="urn:microsoft.com/office/officeart/2005/8/layout/hierarchy2"/>
    <dgm:cxn modelId="{11A6157C-33C6-496E-8587-288D3D6F4CE9}" type="presParOf" srcId="{DEDD0BA2-FD58-4A2B-B72A-5FBC77D84AFC}" destId="{65F611A6-DBBA-4DBE-A231-659F8A97850F}" srcOrd="0" destOrd="0" presId="urn:microsoft.com/office/officeart/2005/8/layout/hierarchy2"/>
    <dgm:cxn modelId="{62F1A6DD-571F-4EE2-925B-0539C3ED62F8}" type="presParOf" srcId="{65F611A6-DBBA-4DBE-A231-659F8A97850F}" destId="{659EDE14-50C6-4328-BA09-E6740F3CBB45}" srcOrd="0" destOrd="0" presId="urn:microsoft.com/office/officeart/2005/8/layout/hierarchy2"/>
    <dgm:cxn modelId="{EE3DD792-C358-4038-B57F-4456FE6694E0}" type="presParOf" srcId="{65F611A6-DBBA-4DBE-A231-659F8A97850F}" destId="{DFA6C39A-7AB3-4519-9BA2-FE11E87146A3}" srcOrd="1" destOrd="0" presId="urn:microsoft.com/office/officeart/2005/8/layout/hierarchy2"/>
    <dgm:cxn modelId="{DD2360D9-CD1C-493A-8934-628739DE9DC9}" type="presParOf" srcId="{DFA6C39A-7AB3-4519-9BA2-FE11E87146A3}" destId="{7612535E-E04D-486E-9CF9-39C7ED7E11C2}" srcOrd="0" destOrd="0" presId="urn:microsoft.com/office/officeart/2005/8/layout/hierarchy2"/>
    <dgm:cxn modelId="{9CE67D4C-4013-4A04-ABC2-0129FD46661D}" type="presParOf" srcId="{7612535E-E04D-486E-9CF9-39C7ED7E11C2}" destId="{6040EAD9-8EBD-4341-9B44-DB8A045D2655}" srcOrd="0" destOrd="0" presId="urn:microsoft.com/office/officeart/2005/8/layout/hierarchy2"/>
    <dgm:cxn modelId="{3ED97019-2C55-4B34-B633-822627BEEDC2}" type="presParOf" srcId="{DFA6C39A-7AB3-4519-9BA2-FE11E87146A3}" destId="{2ADB7A1C-641C-4E70-939A-6458380D96A9}" srcOrd="1" destOrd="0" presId="urn:microsoft.com/office/officeart/2005/8/layout/hierarchy2"/>
    <dgm:cxn modelId="{A5294D28-652D-4126-AA6B-E7D53D99FB42}" type="presParOf" srcId="{2ADB7A1C-641C-4E70-939A-6458380D96A9}" destId="{F68D72A5-102C-4B11-9D67-B3E5B6443E8D}" srcOrd="0" destOrd="0" presId="urn:microsoft.com/office/officeart/2005/8/layout/hierarchy2"/>
    <dgm:cxn modelId="{1ED65E97-A13E-4E7C-AF70-613E71F68ACF}" type="presParOf" srcId="{2ADB7A1C-641C-4E70-939A-6458380D96A9}" destId="{8EC950D2-EEB7-4574-8C98-58FBB8B293A3}" srcOrd="1" destOrd="0" presId="urn:microsoft.com/office/officeart/2005/8/layout/hierarchy2"/>
    <dgm:cxn modelId="{4299670F-C9A7-4B9A-BE77-EB5FB2FCACE8}" type="presParOf" srcId="{8EC950D2-EEB7-4574-8C98-58FBB8B293A3}" destId="{AAB80143-1AA1-4AD9-8A86-670A00E0BF6C}" srcOrd="0" destOrd="0" presId="urn:microsoft.com/office/officeart/2005/8/layout/hierarchy2"/>
    <dgm:cxn modelId="{05D9B489-9DA8-41FF-9AB6-B7C576225C57}" type="presParOf" srcId="{AAB80143-1AA1-4AD9-8A86-670A00E0BF6C}" destId="{D05F8732-1166-4286-8261-966D46E95C8E}" srcOrd="0" destOrd="0" presId="urn:microsoft.com/office/officeart/2005/8/layout/hierarchy2"/>
    <dgm:cxn modelId="{BA0CC19D-812A-4A66-92BA-3130126A063A}" type="presParOf" srcId="{8EC950D2-EEB7-4574-8C98-58FBB8B293A3}" destId="{02FA9ADC-CB0B-4BED-BA86-FA76C686B840}" srcOrd="1" destOrd="0" presId="urn:microsoft.com/office/officeart/2005/8/layout/hierarchy2"/>
    <dgm:cxn modelId="{3B6CE429-7D6B-40F0-B1EB-0AF3BDA75593}" type="presParOf" srcId="{02FA9ADC-CB0B-4BED-BA86-FA76C686B840}" destId="{22BD0D06-06D7-4E26-A16D-A70AD9AFD85F}" srcOrd="0" destOrd="0" presId="urn:microsoft.com/office/officeart/2005/8/layout/hierarchy2"/>
    <dgm:cxn modelId="{C134BD25-2D88-4879-BD03-74227237813B}" type="presParOf" srcId="{02FA9ADC-CB0B-4BED-BA86-FA76C686B840}" destId="{9872A1F9-99D8-4960-8430-28CA4B28E40D}" srcOrd="1" destOrd="0" presId="urn:microsoft.com/office/officeart/2005/8/layout/hierarchy2"/>
    <dgm:cxn modelId="{839E2BBE-DB14-4074-A063-D4C8C50EB5F9}" type="presParOf" srcId="{9872A1F9-99D8-4960-8430-28CA4B28E40D}" destId="{26D1F9C0-2531-4295-8AA5-2B2DF236B5B0}" srcOrd="0" destOrd="0" presId="urn:microsoft.com/office/officeart/2005/8/layout/hierarchy2"/>
    <dgm:cxn modelId="{19D2DD5F-0A89-4417-8865-53F41B04F0E6}" type="presParOf" srcId="{26D1F9C0-2531-4295-8AA5-2B2DF236B5B0}" destId="{AA85E5EA-7150-4B81-922E-D3B19DF7940E}" srcOrd="0" destOrd="0" presId="urn:microsoft.com/office/officeart/2005/8/layout/hierarchy2"/>
    <dgm:cxn modelId="{B316AA3D-F998-49F0-ADCC-228DB2265061}" type="presParOf" srcId="{9872A1F9-99D8-4960-8430-28CA4B28E40D}" destId="{6FC75668-19D1-47D9-AAE1-EEB655EC5147}" srcOrd="1" destOrd="0" presId="urn:microsoft.com/office/officeart/2005/8/layout/hierarchy2"/>
    <dgm:cxn modelId="{F4C82FE6-451F-45C9-B9BC-E500436D4D24}" type="presParOf" srcId="{6FC75668-19D1-47D9-AAE1-EEB655EC5147}" destId="{E4DE222B-FC59-4E81-B691-E7B9CDC9C157}" srcOrd="0" destOrd="0" presId="urn:microsoft.com/office/officeart/2005/8/layout/hierarchy2"/>
    <dgm:cxn modelId="{9F9A3871-8D9F-4DDC-95DE-97224A7FE184}" type="presParOf" srcId="{6FC75668-19D1-47D9-AAE1-EEB655EC5147}" destId="{4EB4B213-DE9F-4153-B7E4-C0C7B7AFCFDB}" srcOrd="1" destOrd="0" presId="urn:microsoft.com/office/officeart/2005/8/layout/hierarchy2"/>
    <dgm:cxn modelId="{D805AFF0-ECF4-4CC3-A057-8EEDD0EF49B9}" type="presParOf" srcId="{4EB4B213-DE9F-4153-B7E4-C0C7B7AFCFDB}" destId="{BAA17D65-F1D5-437A-AC1C-FAF5C6253A6B}" srcOrd="0" destOrd="0" presId="urn:microsoft.com/office/officeart/2005/8/layout/hierarchy2"/>
    <dgm:cxn modelId="{B1FFC180-DDAD-435C-B973-B572F1353D75}" type="presParOf" srcId="{BAA17D65-F1D5-437A-AC1C-FAF5C6253A6B}" destId="{4C61724F-64F0-44C3-B8F3-C0167821A8B0}" srcOrd="0" destOrd="0" presId="urn:microsoft.com/office/officeart/2005/8/layout/hierarchy2"/>
    <dgm:cxn modelId="{6570DC29-EA58-4614-8FAD-03E7A7DF7EDC}" type="presParOf" srcId="{4EB4B213-DE9F-4153-B7E4-C0C7B7AFCFDB}" destId="{C1010E7D-C680-4C22-8D08-0FE01148FF65}" srcOrd="1" destOrd="0" presId="urn:microsoft.com/office/officeart/2005/8/layout/hierarchy2"/>
    <dgm:cxn modelId="{793B4919-6CB6-488C-BE9B-BC54C5B00FAD}" type="presParOf" srcId="{C1010E7D-C680-4C22-8D08-0FE01148FF65}" destId="{E3BC29FB-B354-4F97-8842-61DEE43E7662}" srcOrd="0" destOrd="0" presId="urn:microsoft.com/office/officeart/2005/8/layout/hierarchy2"/>
    <dgm:cxn modelId="{F9ACC9DE-2B85-453C-AD96-9668BFFA8F9A}" type="presParOf" srcId="{C1010E7D-C680-4C22-8D08-0FE01148FF65}" destId="{1617E10C-7203-4126-8357-3B7923876F85}" srcOrd="1" destOrd="0" presId="urn:microsoft.com/office/officeart/2005/8/layout/hierarchy2"/>
    <dgm:cxn modelId="{5C44BA28-4EB7-4724-A78D-9EA51A62C154}" type="presParOf" srcId="{1617E10C-7203-4126-8357-3B7923876F85}" destId="{4F1A18F5-8127-4ADD-9E2F-CDAD1AE1C12F}" srcOrd="0" destOrd="0" presId="urn:microsoft.com/office/officeart/2005/8/layout/hierarchy2"/>
    <dgm:cxn modelId="{8F60536F-687A-45C6-96BB-5A1A4F83A94E}" type="presParOf" srcId="{4F1A18F5-8127-4ADD-9E2F-CDAD1AE1C12F}" destId="{627B5D53-CBFA-4BB3-93A9-C65199E1786B}" srcOrd="0" destOrd="0" presId="urn:microsoft.com/office/officeart/2005/8/layout/hierarchy2"/>
    <dgm:cxn modelId="{392277F2-0428-4EC2-AF55-291BA0BD7158}" type="presParOf" srcId="{1617E10C-7203-4126-8357-3B7923876F85}" destId="{AF73DF96-2AD8-4349-B047-678B44A22592}" srcOrd="1" destOrd="0" presId="urn:microsoft.com/office/officeart/2005/8/layout/hierarchy2"/>
    <dgm:cxn modelId="{07347742-ED2C-4026-AD17-384820DB3D25}" type="presParOf" srcId="{AF73DF96-2AD8-4349-B047-678B44A22592}" destId="{C67C5B6C-7DC8-4544-A438-5F280F31117A}" srcOrd="0" destOrd="0" presId="urn:microsoft.com/office/officeart/2005/8/layout/hierarchy2"/>
    <dgm:cxn modelId="{56CA95E2-972F-4B42-AB4B-A24452E69CFC}" type="presParOf" srcId="{AF73DF96-2AD8-4349-B047-678B44A22592}" destId="{E93E5029-9ECA-4C3D-BF38-E2F9B3832DCE}" srcOrd="1" destOrd="0" presId="urn:microsoft.com/office/officeart/2005/8/layout/hierarchy2"/>
    <dgm:cxn modelId="{74C27740-A1FB-4450-B8A8-7E09CDC1493D}" type="presParOf" srcId="{E93E5029-9ECA-4C3D-BF38-E2F9B3832DCE}" destId="{F0B99C7E-388E-4A18-87CA-FDAC41FE8D7E}" srcOrd="0" destOrd="0" presId="urn:microsoft.com/office/officeart/2005/8/layout/hierarchy2"/>
    <dgm:cxn modelId="{0FBE7CCD-C882-41DC-AF2F-AF4D433AE965}" type="presParOf" srcId="{F0B99C7E-388E-4A18-87CA-FDAC41FE8D7E}" destId="{395AD05B-FE4C-4115-A073-EB2E9B98A326}" srcOrd="0" destOrd="0" presId="urn:microsoft.com/office/officeart/2005/8/layout/hierarchy2"/>
    <dgm:cxn modelId="{7E605F6D-384D-4225-A7BD-CDFC8A094103}" type="presParOf" srcId="{E93E5029-9ECA-4C3D-BF38-E2F9B3832DCE}" destId="{C618E2F6-7856-4213-8AFF-396F2DED589B}" srcOrd="1" destOrd="0" presId="urn:microsoft.com/office/officeart/2005/8/layout/hierarchy2"/>
    <dgm:cxn modelId="{C6387FE1-8BDB-4F4B-A117-B227558DF09B}" type="presParOf" srcId="{C618E2F6-7856-4213-8AFF-396F2DED589B}" destId="{C314B579-8A98-4BAF-81D9-B2583B99B5E2}" srcOrd="0" destOrd="0" presId="urn:microsoft.com/office/officeart/2005/8/layout/hierarchy2"/>
    <dgm:cxn modelId="{F0489CDB-C9C9-467D-A82F-4D24C8E33DF5}" type="presParOf" srcId="{C618E2F6-7856-4213-8AFF-396F2DED589B}" destId="{86A8855C-B190-4934-9464-0BE951F1ADEE}" srcOrd="1" destOrd="0" presId="urn:microsoft.com/office/officeart/2005/8/layout/hierarchy2"/>
    <dgm:cxn modelId="{C6544ABF-62DC-4A52-AC44-9F1C97A72294}" type="presParOf" srcId="{9872A1F9-99D8-4960-8430-28CA4B28E40D}" destId="{D2CF4FEF-764F-4AE0-96DB-03D9FDED7E80}" srcOrd="2" destOrd="0" presId="urn:microsoft.com/office/officeart/2005/8/layout/hierarchy2"/>
    <dgm:cxn modelId="{E49D73D7-8DAF-4D57-8E1C-37C1069DCEA3}" type="presParOf" srcId="{D2CF4FEF-764F-4AE0-96DB-03D9FDED7E80}" destId="{F06DF63C-55BB-4775-9ADD-BB50A4D3C7D6}" srcOrd="0" destOrd="0" presId="urn:microsoft.com/office/officeart/2005/8/layout/hierarchy2"/>
    <dgm:cxn modelId="{16F69B81-F393-40FB-85B8-26A7EA9969ED}" type="presParOf" srcId="{9872A1F9-99D8-4960-8430-28CA4B28E40D}" destId="{2D1F6D81-6D86-4459-8C08-E1A38D7215E7}" srcOrd="3" destOrd="0" presId="urn:microsoft.com/office/officeart/2005/8/layout/hierarchy2"/>
    <dgm:cxn modelId="{D5986BEE-AA64-4FFA-83C2-3A9E91190937}" type="presParOf" srcId="{2D1F6D81-6D86-4459-8C08-E1A38D7215E7}" destId="{837913A8-0C66-4374-BD76-FB87AC563BD0}" srcOrd="0" destOrd="0" presId="urn:microsoft.com/office/officeart/2005/8/layout/hierarchy2"/>
    <dgm:cxn modelId="{BFFE71CE-D4EC-40FC-9223-3E49958CDE96}" type="presParOf" srcId="{2D1F6D81-6D86-4459-8C08-E1A38D7215E7}" destId="{7044F467-05D7-417E-A642-7EF564F39D3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9EDE14-50C6-4328-BA09-E6740F3CBB45}">
      <dsp:nvSpPr>
        <dsp:cNvPr id="0" name=""/>
        <dsp:cNvSpPr/>
      </dsp:nvSpPr>
      <dsp:spPr>
        <a:xfrm>
          <a:off x="7946" y="2095159"/>
          <a:ext cx="951867" cy="97105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sp:txBody>
      <dsp:txXfrm>
        <a:off x="35825" y="2123038"/>
        <a:ext cx="896109" cy="915294"/>
      </dsp:txXfrm>
    </dsp:sp>
    <dsp:sp modelId="{7612535E-E04D-486E-9CF9-39C7ED7E11C2}">
      <dsp:nvSpPr>
        <dsp:cNvPr id="0" name=""/>
        <dsp:cNvSpPr/>
      </dsp:nvSpPr>
      <dsp:spPr>
        <a:xfrm>
          <a:off x="959813" y="2571993"/>
          <a:ext cx="380746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380746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1140668" y="2571167"/>
        <a:ext cx="19037" cy="19037"/>
      </dsp:txXfrm>
    </dsp:sp>
    <dsp:sp modelId="{F68D72A5-102C-4B11-9D67-B3E5B6443E8D}">
      <dsp:nvSpPr>
        <dsp:cNvPr id="0" name=""/>
        <dsp:cNvSpPr/>
      </dsp:nvSpPr>
      <dsp:spPr>
        <a:xfrm>
          <a:off x="1340560" y="2095159"/>
          <a:ext cx="951867" cy="97105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sp:txBody>
      <dsp:txXfrm>
        <a:off x="1368439" y="2123038"/>
        <a:ext cx="896109" cy="915294"/>
      </dsp:txXfrm>
    </dsp:sp>
    <dsp:sp modelId="{AAB80143-1AA1-4AD9-8A86-670A00E0BF6C}">
      <dsp:nvSpPr>
        <dsp:cNvPr id="0" name=""/>
        <dsp:cNvSpPr/>
      </dsp:nvSpPr>
      <dsp:spPr>
        <a:xfrm>
          <a:off x="2292427" y="2571993"/>
          <a:ext cx="380746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380746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2473282" y="2571167"/>
        <a:ext cx="19037" cy="19037"/>
      </dsp:txXfrm>
    </dsp:sp>
    <dsp:sp modelId="{22BD0D06-06D7-4E26-A16D-A70AD9AFD85F}">
      <dsp:nvSpPr>
        <dsp:cNvPr id="0" name=""/>
        <dsp:cNvSpPr/>
      </dsp:nvSpPr>
      <dsp:spPr>
        <a:xfrm>
          <a:off x="2673174" y="2095159"/>
          <a:ext cx="951867" cy="97105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sp:txBody>
      <dsp:txXfrm>
        <a:off x="2701053" y="2123038"/>
        <a:ext cx="896109" cy="915294"/>
      </dsp:txXfrm>
    </dsp:sp>
    <dsp:sp modelId="{26D1F9C0-2531-4295-8AA5-2B2DF236B5B0}">
      <dsp:nvSpPr>
        <dsp:cNvPr id="0" name=""/>
        <dsp:cNvSpPr/>
      </dsp:nvSpPr>
      <dsp:spPr>
        <a:xfrm rot="18368866">
          <a:off x="3492676" y="2311382"/>
          <a:ext cx="645476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645476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3799277" y="2303938"/>
        <a:ext cx="32273" cy="32273"/>
      </dsp:txXfrm>
    </dsp:sp>
    <dsp:sp modelId="{E4DE222B-FC59-4E81-B691-E7B9CDC9C157}">
      <dsp:nvSpPr>
        <dsp:cNvPr id="0" name=""/>
        <dsp:cNvSpPr/>
      </dsp:nvSpPr>
      <dsp:spPr>
        <a:xfrm>
          <a:off x="4005788" y="1573938"/>
          <a:ext cx="951867" cy="97105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4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sp:txBody>
      <dsp:txXfrm>
        <a:off x="4033667" y="1601817"/>
        <a:ext cx="896109" cy="915294"/>
      </dsp:txXfrm>
    </dsp:sp>
    <dsp:sp modelId="{BAA17D65-F1D5-437A-AC1C-FAF5C6253A6B}">
      <dsp:nvSpPr>
        <dsp:cNvPr id="0" name=""/>
        <dsp:cNvSpPr/>
      </dsp:nvSpPr>
      <dsp:spPr>
        <a:xfrm>
          <a:off x="4957655" y="2050771"/>
          <a:ext cx="380746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380746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5138510" y="2049945"/>
        <a:ext cx="19037" cy="19037"/>
      </dsp:txXfrm>
    </dsp:sp>
    <dsp:sp modelId="{E3BC29FB-B354-4F97-8842-61DEE43E7662}">
      <dsp:nvSpPr>
        <dsp:cNvPr id="0" name=""/>
        <dsp:cNvSpPr/>
      </dsp:nvSpPr>
      <dsp:spPr>
        <a:xfrm>
          <a:off x="5338402" y="1573938"/>
          <a:ext cx="951867" cy="97105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sp:txBody>
      <dsp:txXfrm>
        <a:off x="5366281" y="1601817"/>
        <a:ext cx="896109" cy="915294"/>
      </dsp:txXfrm>
    </dsp:sp>
    <dsp:sp modelId="{4F1A18F5-8127-4ADD-9E2F-CDAD1AE1C12F}">
      <dsp:nvSpPr>
        <dsp:cNvPr id="0" name=""/>
        <dsp:cNvSpPr/>
      </dsp:nvSpPr>
      <dsp:spPr>
        <a:xfrm>
          <a:off x="6290269" y="2050771"/>
          <a:ext cx="380746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380746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6471124" y="2049945"/>
        <a:ext cx="19037" cy="19037"/>
      </dsp:txXfrm>
    </dsp:sp>
    <dsp:sp modelId="{C67C5B6C-7DC8-4544-A438-5F280F31117A}">
      <dsp:nvSpPr>
        <dsp:cNvPr id="0" name=""/>
        <dsp:cNvSpPr/>
      </dsp:nvSpPr>
      <dsp:spPr>
        <a:xfrm>
          <a:off x="6671016" y="1573938"/>
          <a:ext cx="951867" cy="97105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7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sp:txBody>
      <dsp:txXfrm>
        <a:off x="6698895" y="1601817"/>
        <a:ext cx="896109" cy="915294"/>
      </dsp:txXfrm>
    </dsp:sp>
    <dsp:sp modelId="{F0B99C7E-388E-4A18-87CA-FDAC41FE8D7E}">
      <dsp:nvSpPr>
        <dsp:cNvPr id="0" name=""/>
        <dsp:cNvSpPr/>
      </dsp:nvSpPr>
      <dsp:spPr>
        <a:xfrm>
          <a:off x="7622883" y="2050771"/>
          <a:ext cx="380746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380746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7803738" y="2049945"/>
        <a:ext cx="19037" cy="19037"/>
      </dsp:txXfrm>
    </dsp:sp>
    <dsp:sp modelId="{C314B579-8A98-4BAF-81D9-B2583B99B5E2}">
      <dsp:nvSpPr>
        <dsp:cNvPr id="0" name=""/>
        <dsp:cNvSpPr/>
      </dsp:nvSpPr>
      <dsp:spPr>
        <a:xfrm>
          <a:off x="8003630" y="1340167"/>
          <a:ext cx="1500723" cy="1438594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b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Meilenstein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b="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  <a:endParaRPr lang="de-DE" sz="900" b="0" i="1" kern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sp:txBody>
      <dsp:txXfrm>
        <a:off x="8045765" y="1382302"/>
        <a:ext cx="1416453" cy="1354324"/>
      </dsp:txXfrm>
    </dsp:sp>
    <dsp:sp modelId="{D2CF4FEF-764F-4AE0-96DB-03D9FDED7E80}">
      <dsp:nvSpPr>
        <dsp:cNvPr id="0" name=""/>
        <dsp:cNvSpPr/>
      </dsp:nvSpPr>
      <dsp:spPr>
        <a:xfrm rot="3231134">
          <a:off x="3492676" y="2832603"/>
          <a:ext cx="645476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645476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3799277" y="2825159"/>
        <a:ext cx="32273" cy="32273"/>
      </dsp:txXfrm>
    </dsp:sp>
    <dsp:sp modelId="{837913A8-0C66-4374-BD76-FB87AC563BD0}">
      <dsp:nvSpPr>
        <dsp:cNvPr id="0" name=""/>
        <dsp:cNvSpPr/>
      </dsp:nvSpPr>
      <dsp:spPr>
        <a:xfrm>
          <a:off x="4005788" y="2616380"/>
          <a:ext cx="951867" cy="97105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Handlung 5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tt.mm.jjjj)</a:t>
          </a:r>
        </a:p>
      </dsp:txBody>
      <dsp:txXfrm>
        <a:off x="4033667" y="2644259"/>
        <a:ext cx="896109" cy="91529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9EDE14-50C6-4328-BA09-E6740F3CBB45}">
      <dsp:nvSpPr>
        <dsp:cNvPr id="0" name=""/>
        <dsp:cNvSpPr/>
      </dsp:nvSpPr>
      <dsp:spPr>
        <a:xfrm>
          <a:off x="7749" y="1918583"/>
          <a:ext cx="871645" cy="88921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Datenson-dierung Proszessdaten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05.04.2023)</a:t>
          </a:r>
        </a:p>
      </dsp:txBody>
      <dsp:txXfrm>
        <a:off x="33279" y="1944113"/>
        <a:ext cx="820585" cy="838153"/>
      </dsp:txXfrm>
    </dsp:sp>
    <dsp:sp modelId="{7612535E-E04D-486E-9CF9-39C7ED7E11C2}">
      <dsp:nvSpPr>
        <dsp:cNvPr id="0" name=""/>
        <dsp:cNvSpPr/>
      </dsp:nvSpPr>
      <dsp:spPr>
        <a:xfrm>
          <a:off x="879394" y="2354497"/>
          <a:ext cx="348658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348658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1045007" y="2354473"/>
        <a:ext cx="17432" cy="17432"/>
      </dsp:txXfrm>
    </dsp:sp>
    <dsp:sp modelId="{F68D72A5-102C-4B11-9D67-B3E5B6443E8D}">
      <dsp:nvSpPr>
        <dsp:cNvPr id="0" name=""/>
        <dsp:cNvSpPr/>
      </dsp:nvSpPr>
      <dsp:spPr>
        <a:xfrm>
          <a:off x="1228052" y="1918583"/>
          <a:ext cx="871645" cy="88921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Datensondier-ung Amtliche Statistik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07.05.2023)</a:t>
          </a:r>
        </a:p>
      </dsp:txBody>
      <dsp:txXfrm>
        <a:off x="1253582" y="1944113"/>
        <a:ext cx="820585" cy="838153"/>
      </dsp:txXfrm>
    </dsp:sp>
    <dsp:sp modelId="{AAB80143-1AA1-4AD9-8A86-670A00E0BF6C}">
      <dsp:nvSpPr>
        <dsp:cNvPr id="0" name=""/>
        <dsp:cNvSpPr/>
      </dsp:nvSpPr>
      <dsp:spPr>
        <a:xfrm>
          <a:off x="2099698" y="2354497"/>
          <a:ext cx="348658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348658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2265310" y="2354473"/>
        <a:ext cx="17432" cy="17432"/>
      </dsp:txXfrm>
    </dsp:sp>
    <dsp:sp modelId="{22BD0D06-06D7-4E26-A16D-A70AD9AFD85F}">
      <dsp:nvSpPr>
        <dsp:cNvPr id="0" name=""/>
        <dsp:cNvSpPr/>
      </dsp:nvSpPr>
      <dsp:spPr>
        <a:xfrm>
          <a:off x="2448356" y="1918583"/>
          <a:ext cx="871645" cy="88921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Schreibweisen standardi-sieren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30.05.2023)</a:t>
          </a:r>
        </a:p>
      </dsp:txBody>
      <dsp:txXfrm>
        <a:off x="2473886" y="1944113"/>
        <a:ext cx="820585" cy="838153"/>
      </dsp:txXfrm>
    </dsp:sp>
    <dsp:sp modelId="{26D1F9C0-2531-4295-8AA5-2B2DF236B5B0}">
      <dsp:nvSpPr>
        <dsp:cNvPr id="0" name=""/>
        <dsp:cNvSpPr/>
      </dsp:nvSpPr>
      <dsp:spPr>
        <a:xfrm rot="18368866">
          <a:off x="3198792" y="2115850"/>
          <a:ext cx="591076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591076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3479554" y="2109766"/>
        <a:ext cx="29553" cy="29553"/>
      </dsp:txXfrm>
    </dsp:sp>
    <dsp:sp modelId="{E4DE222B-FC59-4E81-B691-E7B9CDC9C157}">
      <dsp:nvSpPr>
        <dsp:cNvPr id="0" name=""/>
        <dsp:cNvSpPr/>
      </dsp:nvSpPr>
      <dsp:spPr>
        <a:xfrm>
          <a:off x="3668660" y="1441289"/>
          <a:ext cx="871645" cy="88921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Tabellen formatieren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15.06.2023)</a:t>
          </a:r>
        </a:p>
      </dsp:txBody>
      <dsp:txXfrm>
        <a:off x="3694190" y="1466819"/>
        <a:ext cx="820585" cy="838153"/>
      </dsp:txXfrm>
    </dsp:sp>
    <dsp:sp modelId="{BAA17D65-F1D5-437A-AC1C-FAF5C6253A6B}">
      <dsp:nvSpPr>
        <dsp:cNvPr id="0" name=""/>
        <dsp:cNvSpPr/>
      </dsp:nvSpPr>
      <dsp:spPr>
        <a:xfrm>
          <a:off x="4540305" y="1877203"/>
          <a:ext cx="348658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348658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4705918" y="1877179"/>
        <a:ext cx="17432" cy="17432"/>
      </dsp:txXfrm>
    </dsp:sp>
    <dsp:sp modelId="{E3BC29FB-B354-4F97-8842-61DEE43E7662}">
      <dsp:nvSpPr>
        <dsp:cNvPr id="0" name=""/>
        <dsp:cNvSpPr/>
      </dsp:nvSpPr>
      <dsp:spPr>
        <a:xfrm>
          <a:off x="4888963" y="1441289"/>
          <a:ext cx="871645" cy="88921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Digramme erstellen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15.07.2023)</a:t>
          </a:r>
        </a:p>
      </dsp:txBody>
      <dsp:txXfrm>
        <a:off x="4914493" y="1466819"/>
        <a:ext cx="820585" cy="838153"/>
      </dsp:txXfrm>
    </dsp:sp>
    <dsp:sp modelId="{4F1A18F5-8127-4ADD-9E2F-CDAD1AE1C12F}">
      <dsp:nvSpPr>
        <dsp:cNvPr id="0" name=""/>
        <dsp:cNvSpPr/>
      </dsp:nvSpPr>
      <dsp:spPr>
        <a:xfrm>
          <a:off x="5760609" y="1877203"/>
          <a:ext cx="348658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348658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5926221" y="1877179"/>
        <a:ext cx="17432" cy="17432"/>
      </dsp:txXfrm>
    </dsp:sp>
    <dsp:sp modelId="{C67C5B6C-7DC8-4544-A438-5F280F31117A}">
      <dsp:nvSpPr>
        <dsp:cNvPr id="0" name=""/>
        <dsp:cNvSpPr/>
      </dsp:nvSpPr>
      <dsp:spPr>
        <a:xfrm>
          <a:off x="6109267" y="1441289"/>
          <a:ext cx="871645" cy="88921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Ergebnisse mit Fachexperten diskutieren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30.07.2023)</a:t>
          </a:r>
        </a:p>
      </dsp:txBody>
      <dsp:txXfrm>
        <a:off x="6134797" y="1466819"/>
        <a:ext cx="820585" cy="838153"/>
      </dsp:txXfrm>
    </dsp:sp>
    <dsp:sp modelId="{F0B99C7E-388E-4A18-87CA-FDAC41FE8D7E}">
      <dsp:nvSpPr>
        <dsp:cNvPr id="0" name=""/>
        <dsp:cNvSpPr/>
      </dsp:nvSpPr>
      <dsp:spPr>
        <a:xfrm>
          <a:off x="6980912" y="1877203"/>
          <a:ext cx="348658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348658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7146525" y="1877179"/>
        <a:ext cx="17432" cy="17432"/>
      </dsp:txXfrm>
    </dsp:sp>
    <dsp:sp modelId="{C314B579-8A98-4BAF-81D9-B2583B99B5E2}">
      <dsp:nvSpPr>
        <dsp:cNvPr id="0" name=""/>
        <dsp:cNvSpPr/>
      </dsp:nvSpPr>
      <dsp:spPr>
        <a:xfrm>
          <a:off x="7329570" y="1227220"/>
          <a:ext cx="1374244" cy="1317352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b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Datenerhebung für den Bildungsbericht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b="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15.08.2023)</a:t>
          </a:r>
          <a:endParaRPr lang="de-DE" sz="900" b="0" i="1" kern="1200">
            <a:solidFill>
              <a:sysClr val="windowText" lastClr="000000"/>
            </a:solidFill>
            <a:latin typeface="Open Sans" panose="020B0606030504020204" pitchFamily="34" charset="0"/>
            <a:ea typeface="Open Sans" panose="020B0606030504020204" pitchFamily="34" charset="0"/>
            <a:cs typeface="Open Sans" panose="020B0606030504020204" pitchFamily="34" charset="0"/>
          </a:endParaRPr>
        </a:p>
      </dsp:txBody>
      <dsp:txXfrm>
        <a:off x="7368154" y="1265804"/>
        <a:ext cx="1297076" cy="1240184"/>
      </dsp:txXfrm>
    </dsp:sp>
    <dsp:sp modelId="{D2CF4FEF-764F-4AE0-96DB-03D9FDED7E80}">
      <dsp:nvSpPr>
        <dsp:cNvPr id="0" name=""/>
        <dsp:cNvSpPr/>
      </dsp:nvSpPr>
      <dsp:spPr>
        <a:xfrm rot="3231134">
          <a:off x="3198792" y="2593143"/>
          <a:ext cx="591076" cy="17385"/>
        </a:xfrm>
        <a:custGeom>
          <a:avLst/>
          <a:gdLst/>
          <a:ahLst/>
          <a:cxnLst/>
          <a:rect l="0" t="0" r="0" b="0"/>
          <a:pathLst>
            <a:path>
              <a:moveTo>
                <a:pt x="0" y="8692"/>
              </a:moveTo>
              <a:lnTo>
                <a:pt x="591076" y="8692"/>
              </a:lnTo>
            </a:path>
          </a:pathLst>
        </a:custGeom>
        <a:noFill/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>
            <a:solidFill>
              <a:sysClr val="windowText" lastClr="000000"/>
            </a:solidFill>
          </a:endParaRPr>
        </a:p>
      </dsp:txBody>
      <dsp:txXfrm>
        <a:off x="3479554" y="2587059"/>
        <a:ext cx="29553" cy="29553"/>
      </dsp:txXfrm>
    </dsp:sp>
    <dsp:sp modelId="{837913A8-0C66-4374-BD76-FB87AC563BD0}">
      <dsp:nvSpPr>
        <dsp:cNvPr id="0" name=""/>
        <dsp:cNvSpPr/>
      </dsp:nvSpPr>
      <dsp:spPr>
        <a:xfrm>
          <a:off x="3668660" y="2395876"/>
          <a:ext cx="871645" cy="889213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Plausibilität prüfen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900" i="1" kern="1200">
              <a:solidFill>
                <a:sysClr val="windowText" lastClr="000000"/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rPr>
            <a:t>(bis 30.06.2023)</a:t>
          </a:r>
        </a:p>
      </dsp:txBody>
      <dsp:txXfrm>
        <a:off x="3694190" y="2421406"/>
        <a:ext cx="820585" cy="8381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Design1">
  <a:themeElements>
    <a:clrScheme name="TA RLP-SL">
      <a:dk1>
        <a:srgbClr val="3F3F3F"/>
      </a:dk1>
      <a:lt1>
        <a:sysClr val="window" lastClr="FFFFFF"/>
      </a:lt1>
      <a:dk2>
        <a:srgbClr val="004F9E"/>
      </a:dk2>
      <a:lt2>
        <a:srgbClr val="D9E0E6"/>
      </a:lt2>
      <a:accent1>
        <a:srgbClr val="0ABAEE"/>
      </a:accent1>
      <a:accent2>
        <a:srgbClr val="009EE0"/>
      </a:accent2>
      <a:accent3>
        <a:srgbClr val="F49F28"/>
      </a:accent3>
      <a:accent4>
        <a:srgbClr val="8B8B8B"/>
      </a:accent4>
      <a:accent5>
        <a:srgbClr val="49C1EC"/>
      </a:accent5>
      <a:accent6>
        <a:srgbClr val="00B1E5"/>
      </a:accent6>
      <a:hlink>
        <a:srgbClr val="8BD2F2"/>
      </a:hlink>
      <a:folHlink>
        <a:srgbClr val="C000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A4-Vorlage_quer_mit_Logo_u._Förderleiste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Wehrli</dc:creator>
  <cp:keywords/>
  <dc:description/>
  <cp:lastModifiedBy>Isabelle Schneider-Wehrli</cp:lastModifiedBy>
  <cp:revision>5</cp:revision>
  <cp:lastPrinted>2015-09-02T09:10:00Z</cp:lastPrinted>
  <dcterms:created xsi:type="dcterms:W3CDTF">2023-05-02T11:52:00Z</dcterms:created>
  <dcterms:modified xsi:type="dcterms:W3CDTF">2023-05-03T09:20:00Z</dcterms:modified>
</cp:coreProperties>
</file>